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06C77">
              <w:rPr>
                <w:rFonts w:ascii="Arial" w:hAnsi="Arial"/>
                <w:noProof/>
              </w:rPr>
              <w:t>jeudi 22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F39D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BESACIER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Richard</w:t>
            </w:r>
          </w:p>
          <w:p w:rsidR="0015688F" w:rsidRDefault="00AF39D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Coutençon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F39D8" w:rsidP="00AF39D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F39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F39D8">
        <w:rPr>
          <w:rFonts w:ascii="Arial" w:hAnsi="Arial"/>
          <w:bCs/>
        </w:rPr>
        <w:t>BESACIER</w:t>
      </w:r>
      <w:r>
        <w:rPr>
          <w:rFonts w:ascii="Arial" w:hAnsi="Arial"/>
          <w:bCs/>
        </w:rPr>
        <w:t xml:space="preserve"> </w:t>
      </w:r>
      <w:r w:rsidR="00AF39D8">
        <w:rPr>
          <w:rFonts w:ascii="Arial" w:hAnsi="Arial"/>
          <w:bCs/>
        </w:rPr>
        <w:t>Richard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F39D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F39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F39D8">
        <w:rPr>
          <w:rFonts w:ascii="Arial" w:hAnsi="Arial"/>
          <w:bCs/>
        </w:rPr>
        <w:t>BESACIER</w:t>
      </w:r>
      <w:r>
        <w:rPr>
          <w:rFonts w:ascii="Arial" w:hAnsi="Arial"/>
          <w:bCs/>
        </w:rPr>
        <w:t xml:space="preserve"> </w:t>
      </w:r>
      <w:r w:rsidR="00AF39D8">
        <w:rPr>
          <w:rFonts w:ascii="Arial" w:hAnsi="Arial"/>
          <w:bCs/>
        </w:rPr>
        <w:t>Richard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F39D8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F39D8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AF39D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F39D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D06C77" w:rsidRDefault="00D06C77" w:rsidP="0015688F">
      <w:pPr>
        <w:ind w:left="5670"/>
        <w:rPr>
          <w:rFonts w:cs="Arial"/>
          <w:bCs/>
        </w:rPr>
      </w:pPr>
    </w:p>
    <w:p w:rsidR="00D06C77" w:rsidRDefault="00D06C77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D06C77" w:rsidRDefault="00D06C77" w:rsidP="0015688F"/>
    <w:p w:rsidR="00D06C77" w:rsidRDefault="00D06C77" w:rsidP="0015688F"/>
    <w:p w:rsidR="00D06C77" w:rsidRDefault="00D06C77" w:rsidP="0015688F"/>
    <w:p w:rsidR="00D06C77" w:rsidRDefault="00D06C77" w:rsidP="0015688F"/>
    <w:p w:rsidR="00D06C77" w:rsidRDefault="00D06C77" w:rsidP="0015688F"/>
    <w:p w:rsidR="00D06C77" w:rsidRDefault="00D06C77" w:rsidP="0015688F"/>
    <w:p w:rsidR="00D06C77" w:rsidRDefault="00D06C77" w:rsidP="0015688F"/>
    <w:p w:rsidR="00D06C77" w:rsidRDefault="00D06C77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F39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BESACIER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Richard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F39D8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Coutençon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F39D8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AF39D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6C77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D06C77" w:rsidRDefault="00D06C77" w:rsidP="00E54CBD">
            <w:pPr>
              <w:rPr>
                <w:rFonts w:cs="Arial"/>
                <w:bCs/>
              </w:rPr>
            </w:pPr>
          </w:p>
          <w:p w:rsidR="00D06C77" w:rsidRDefault="00D06C77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F39D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BESACIER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Richard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F39D8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Coutençon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F39D8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AF39D8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06C77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D06C77" w:rsidRDefault="00D06C77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06C77" w:rsidRDefault="00D06C7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D06C77" w:rsidRDefault="00D06C77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BFA" w:rsidRDefault="00FE2BFA">
      <w:r>
        <w:separator/>
      </w:r>
    </w:p>
  </w:endnote>
  <w:endnote w:type="continuationSeparator" w:id="0">
    <w:p w:rsidR="00FE2BFA" w:rsidRDefault="00FE2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BFA" w:rsidRDefault="00FE2BFA">
      <w:r>
        <w:separator/>
      </w:r>
    </w:p>
  </w:footnote>
  <w:footnote w:type="continuationSeparator" w:id="0">
    <w:p w:rsidR="00FE2BFA" w:rsidRDefault="00FE2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BFA"/>
    <w:rsid w:val="000325F5"/>
    <w:rsid w:val="000742DF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41BF"/>
    <w:rsid w:val="00965A31"/>
    <w:rsid w:val="009C3148"/>
    <w:rsid w:val="00AE2A88"/>
    <w:rsid w:val="00AE53DB"/>
    <w:rsid w:val="00AF39D8"/>
    <w:rsid w:val="00B7416A"/>
    <w:rsid w:val="00C125AF"/>
    <w:rsid w:val="00C765D4"/>
    <w:rsid w:val="00D06C77"/>
    <w:rsid w:val="00D5661A"/>
    <w:rsid w:val="00DF3A9C"/>
    <w:rsid w:val="00E54CBD"/>
    <w:rsid w:val="00FE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DAAC3E-05E2-44F7-948D-D1988DA9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06C7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6C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FEDB8-4FC1-4354-9685-51E6806AA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744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2016-12-22T09:35:00Z</cp:lastPrinted>
  <dcterms:created xsi:type="dcterms:W3CDTF">2016-12-22T09:34:00Z</dcterms:created>
  <dcterms:modified xsi:type="dcterms:W3CDTF">2016-12-22T11:12:00Z</dcterms:modified>
</cp:coreProperties>
</file>