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A486DF4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2FD6ABC2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F84DA2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1F195E43" w14:textId="77777777" w:rsidR="00032B00" w:rsidRDefault="00032B0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ACA8F38" w14:textId="77777777" w:rsidR="00032B00" w:rsidRDefault="00032B0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BF08886" w14:textId="77777777" w:rsidR="00032B00" w:rsidRDefault="00032B0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98809BE" w14:textId="06BF93C8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32B00">
              <w:rPr>
                <w:rFonts w:ascii="Arial" w:hAnsi="Arial"/>
                <w:noProof/>
              </w:rPr>
              <w:t>jeudi 3 juin 2021</w:t>
            </w:r>
            <w:r>
              <w:rPr>
                <w:rFonts w:ascii="Arial" w:hAnsi="Arial"/>
              </w:rPr>
              <w:fldChar w:fldCharType="end"/>
            </w:r>
          </w:p>
          <w:p w14:paraId="52EA96D0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CA88CC5" w14:textId="48C0B09E" w:rsidR="0015688F" w:rsidRDefault="00E0140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BRESSOLES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Jean-René</w:t>
            </w:r>
          </w:p>
          <w:p w14:paraId="392D27ED" w14:textId="4269F091" w:rsidR="0015688F" w:rsidRDefault="00E0140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Les </w:t>
            </w:r>
            <w:proofErr w:type="spellStart"/>
            <w:r>
              <w:rPr>
                <w:rFonts w:ascii="Arial" w:hAnsi="Arial"/>
              </w:rPr>
              <w:t>Bouscarres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14:paraId="14617815" w14:textId="5C04AA9E" w:rsidR="0015688F" w:rsidRDefault="00E0140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14:paraId="18DE5943" w14:textId="77777777" w:rsidR="00032B00" w:rsidRDefault="00032B00" w:rsidP="0015688F">
      <w:pPr>
        <w:pStyle w:val="Commentaire"/>
        <w:rPr>
          <w:rFonts w:ascii="Arial" w:hAnsi="Arial"/>
          <w:i/>
          <w:u w:val="single"/>
        </w:rPr>
      </w:pPr>
    </w:p>
    <w:p w14:paraId="6A88CDC8" w14:textId="77777777" w:rsidR="00032B00" w:rsidRDefault="00032B00" w:rsidP="0015688F">
      <w:pPr>
        <w:pStyle w:val="Commentaire"/>
        <w:rPr>
          <w:rFonts w:ascii="Arial" w:hAnsi="Arial"/>
          <w:i/>
          <w:u w:val="single"/>
        </w:rPr>
      </w:pPr>
    </w:p>
    <w:p w14:paraId="6FD7F38F" w14:textId="77777777" w:rsidR="00032B00" w:rsidRDefault="00032B00" w:rsidP="0015688F">
      <w:pPr>
        <w:pStyle w:val="Commentaire"/>
        <w:rPr>
          <w:rFonts w:ascii="Arial" w:hAnsi="Arial"/>
          <w:i/>
          <w:u w:val="single"/>
        </w:rPr>
      </w:pPr>
    </w:p>
    <w:p w14:paraId="47AF2FE9" w14:textId="1D4B6114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26CDEAAB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44B0609D" w14:textId="75684890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0140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01405">
        <w:rPr>
          <w:rFonts w:ascii="Arial" w:hAnsi="Arial"/>
          <w:bCs/>
        </w:rPr>
        <w:t>BRESSOLES</w:t>
      </w:r>
      <w:r>
        <w:rPr>
          <w:rFonts w:ascii="Arial" w:hAnsi="Arial"/>
          <w:bCs/>
        </w:rPr>
        <w:t xml:space="preserve"> </w:t>
      </w:r>
      <w:r w:rsidR="00E01405">
        <w:rPr>
          <w:rFonts w:ascii="Arial" w:hAnsi="Arial"/>
          <w:bCs/>
        </w:rPr>
        <w:t>Jean-René</w:t>
      </w:r>
    </w:p>
    <w:p w14:paraId="3D772D3E" w14:textId="77777777" w:rsidR="0015688F" w:rsidRDefault="0015688F" w:rsidP="0015688F">
      <w:pPr>
        <w:pStyle w:val="Commentaire"/>
        <w:rPr>
          <w:rFonts w:ascii="Arial" w:hAnsi="Arial"/>
        </w:rPr>
      </w:pPr>
    </w:p>
    <w:p w14:paraId="200F84EF" w14:textId="7D631DAE" w:rsidR="0015688F" w:rsidRDefault="00E0140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0E6B7D66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4CB66ADA" w14:textId="47A03FF2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0140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01405">
        <w:rPr>
          <w:rFonts w:ascii="Arial" w:hAnsi="Arial"/>
          <w:bCs/>
        </w:rPr>
        <w:t>BRESSOLES</w:t>
      </w:r>
      <w:r>
        <w:rPr>
          <w:rFonts w:ascii="Arial" w:hAnsi="Arial"/>
          <w:bCs/>
        </w:rPr>
        <w:t xml:space="preserve"> </w:t>
      </w:r>
      <w:r w:rsidR="00E01405">
        <w:rPr>
          <w:rFonts w:ascii="Arial" w:hAnsi="Arial"/>
          <w:bCs/>
        </w:rPr>
        <w:t>Jean-René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01405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01405">
        <w:rPr>
          <w:rFonts w:ascii="Arial" w:hAnsi="Arial"/>
          <w:iCs/>
        </w:rPr>
        <w:t>53</w:t>
      </w:r>
      <w:r>
        <w:rPr>
          <w:rFonts w:ascii="Arial" w:hAnsi="Arial"/>
          <w:iCs/>
        </w:rPr>
        <w:t xml:space="preserve">, section </w:t>
      </w:r>
      <w:r w:rsidR="00E01405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14:paraId="0D2DFAE6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37FF0AE5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4E51B5A7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2FB2A5EE" w14:textId="50989552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0140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73946244" w14:textId="77777777" w:rsidR="0015688F" w:rsidRDefault="0015688F" w:rsidP="0015688F">
      <w:pPr>
        <w:ind w:left="5670"/>
        <w:rPr>
          <w:rFonts w:cs="Arial"/>
          <w:bCs/>
        </w:rPr>
      </w:pPr>
    </w:p>
    <w:p w14:paraId="1E8ABD7F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4B946F1A" w14:textId="77777777" w:rsidR="00780188" w:rsidRDefault="00780188" w:rsidP="009641BF">
      <w:pPr>
        <w:pStyle w:val="Retraitcorpsdetexte"/>
        <w:ind w:firstLine="702"/>
        <w:jc w:val="both"/>
      </w:pPr>
    </w:p>
    <w:p w14:paraId="18771A9B" w14:textId="77777777" w:rsidR="00780188" w:rsidRDefault="00780188" w:rsidP="009641BF">
      <w:pPr>
        <w:pStyle w:val="Retraitcorpsdetexte"/>
        <w:ind w:firstLine="702"/>
        <w:jc w:val="both"/>
      </w:pPr>
    </w:p>
    <w:p w14:paraId="2C445DD6" w14:textId="77777777" w:rsidR="00780188" w:rsidRDefault="00780188" w:rsidP="009641BF">
      <w:pPr>
        <w:pStyle w:val="Retraitcorpsdetexte"/>
        <w:ind w:firstLine="702"/>
        <w:jc w:val="both"/>
      </w:pPr>
    </w:p>
    <w:p w14:paraId="55D0B70E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430B6588" w14:textId="77777777" w:rsidR="00224910" w:rsidRDefault="00224910" w:rsidP="00AE2A88">
      <w:pPr>
        <w:ind w:left="5670"/>
      </w:pPr>
    </w:p>
    <w:p w14:paraId="2742FD41" w14:textId="77777777" w:rsidR="00243875" w:rsidRDefault="00243875" w:rsidP="0015688F"/>
    <w:p w14:paraId="4FFA8133" w14:textId="77777777" w:rsidR="00243875" w:rsidRDefault="00243875" w:rsidP="0015688F"/>
    <w:p w14:paraId="583B7285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7BA52EDB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4C30F5F7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B037FE6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6B21B28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204E433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5766D3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B4828E6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A55E4A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D58D9C7" w14:textId="77777777" w:rsidR="0015688F" w:rsidRDefault="0015688F" w:rsidP="0015688F">
      <w:pPr>
        <w:jc w:val="left"/>
        <w:rPr>
          <w:rFonts w:cs="Arial"/>
          <w:bCs/>
        </w:rPr>
      </w:pPr>
    </w:p>
    <w:p w14:paraId="24A760F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4409E8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E0D9779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A78EA4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BC0803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3043A7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444AC3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98ECB63" w14:textId="5170DC3B" w:rsidR="0015688F" w:rsidRDefault="00E014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BRESSOLES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Jean-René</w:t>
      </w:r>
    </w:p>
    <w:p w14:paraId="061D6AE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19B2D3C" w14:textId="3273ABF1" w:rsidR="0015688F" w:rsidRDefault="00E014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Bouscarres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14:paraId="2923204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39B0B14" w14:textId="6B9D85D6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01405">
        <w:rPr>
          <w:rFonts w:ascii="Arial" w:hAnsi="Arial"/>
          <w:iCs/>
        </w:rPr>
        <w:t>53</w:t>
      </w:r>
      <w:r>
        <w:rPr>
          <w:rFonts w:ascii="Arial" w:hAnsi="Arial"/>
          <w:iCs/>
        </w:rPr>
        <w:t xml:space="preserve">, section </w:t>
      </w:r>
      <w:r w:rsidR="00E01405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14:paraId="2E04E7B1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D393A96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7893254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155CB64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0CA967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6FC368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4C5330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61F55AFE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C42BC9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74B2B5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9CB04D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C84C00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1BC8DC2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3B1F8A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D9C81D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82D31C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8DA722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F5964F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382E65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FCB818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D35F84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A82B7E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3D4DE6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865AB1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F61E46E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9851D96" w14:textId="0B4E9D8E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2B00">
              <w:rPr>
                <w:rFonts w:cs="Arial"/>
                <w:bCs/>
                <w:noProof/>
              </w:rPr>
              <w:t>jeudi 3 juin 2021</w:t>
            </w:r>
            <w:r>
              <w:rPr>
                <w:rFonts w:cs="Arial"/>
                <w:bCs/>
              </w:rPr>
              <w:fldChar w:fldCharType="end"/>
            </w:r>
          </w:p>
          <w:p w14:paraId="62CCE439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695C4BA7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4CF238E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6993C8EA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658F9A0A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5115541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A47C3C2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E2DB54D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A914447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6BD0B3B0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1CB09E23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EAF72B7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408A65A4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5D9F9A94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186A246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19C8934B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B03B63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871852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60D7BE9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5E577E9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EF9FD0D" w14:textId="77777777" w:rsidR="0015688F" w:rsidRDefault="0015688F" w:rsidP="0015688F">
      <w:pPr>
        <w:jc w:val="left"/>
        <w:rPr>
          <w:rFonts w:cs="Arial"/>
          <w:bCs/>
        </w:rPr>
      </w:pPr>
    </w:p>
    <w:p w14:paraId="676DBB0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7ACFD8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2879CF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79D265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2D5A2F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8D8B34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C622EF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DB18057" w14:textId="75E6EA72" w:rsidR="0015688F" w:rsidRDefault="00E014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BRESSOLES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Jean-René</w:t>
      </w:r>
    </w:p>
    <w:p w14:paraId="1D95810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B844B28" w14:textId="7F704126" w:rsidR="0015688F" w:rsidRDefault="00E014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Bouscarres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14:paraId="6D43EDE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20BD0B3" w14:textId="1B06E0FA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01405">
        <w:rPr>
          <w:rFonts w:ascii="Arial" w:hAnsi="Arial"/>
          <w:iCs/>
        </w:rPr>
        <w:t>53</w:t>
      </w:r>
      <w:r>
        <w:rPr>
          <w:rFonts w:ascii="Arial" w:hAnsi="Arial"/>
          <w:iCs/>
        </w:rPr>
        <w:t xml:space="preserve">, section </w:t>
      </w:r>
      <w:r w:rsidR="00E01405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14:paraId="7A524C00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23A8832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A87CB17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68724E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99F427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DC621A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504F92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3A58F5E8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AD6201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399AF3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9E3352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C7C170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F8B4D6B" w14:textId="203DD498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2B00">
              <w:rPr>
                <w:rFonts w:cs="Arial"/>
                <w:bCs/>
                <w:noProof/>
              </w:rPr>
              <w:t>jeudi 3 juin 2021</w:t>
            </w:r>
            <w:r>
              <w:rPr>
                <w:rFonts w:cs="Arial"/>
                <w:bCs/>
              </w:rPr>
              <w:fldChar w:fldCharType="end"/>
            </w:r>
          </w:p>
          <w:p w14:paraId="3E25C35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9C470D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028FE4F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FB0E442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0317D5D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55A313E7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C3F6AD1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7F1D55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391C5AA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01DE9589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31B4A7D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9056D3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03B8C4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7807912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6B1911D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518DCC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5D99C1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8455514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06DDA162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3A351" w14:textId="77777777" w:rsidR="00F97F32" w:rsidRDefault="00F97F32">
      <w:r>
        <w:separator/>
      </w:r>
    </w:p>
  </w:endnote>
  <w:endnote w:type="continuationSeparator" w:id="0">
    <w:p w14:paraId="139FE96D" w14:textId="77777777" w:rsidR="00F97F32" w:rsidRDefault="00F97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762EC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1C6AB507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B3EC5" w14:textId="77777777" w:rsidR="00F97F32" w:rsidRDefault="00F97F32">
      <w:r>
        <w:separator/>
      </w:r>
    </w:p>
  </w:footnote>
  <w:footnote w:type="continuationSeparator" w:id="0">
    <w:p w14:paraId="7B7AB55D" w14:textId="77777777" w:rsidR="00F97F32" w:rsidRDefault="00F97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779FB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06AF594B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F32"/>
    <w:rsid w:val="000325F5"/>
    <w:rsid w:val="00032B00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01405"/>
    <w:rsid w:val="00E54CBD"/>
    <w:rsid w:val="00F33565"/>
    <w:rsid w:val="00F9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5B0520"/>
  <w15:chartTrackingRefBased/>
  <w15:docId w15:val="{803B013D-6CE3-44CC-B350-E211D6CA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799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2021-06-03T11:58:00Z</cp:lastPrinted>
  <dcterms:created xsi:type="dcterms:W3CDTF">2021-06-03T11:57:00Z</dcterms:created>
  <dcterms:modified xsi:type="dcterms:W3CDTF">2021-06-03T11:59:00Z</dcterms:modified>
</cp:coreProperties>
</file>