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74C74">
              <w:rPr>
                <w:noProof/>
              </w:rPr>
              <w:t>jeudi 9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861A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GORRIAS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Madeleine</w:t>
            </w:r>
          </w:p>
          <w:p w:rsidR="000060FC" w:rsidRPr="000060FC" w:rsidRDefault="007861A1" w:rsidP="000060FC">
            <w:pPr>
              <w:spacing w:before="120"/>
              <w:ind w:left="2198"/>
              <w:jc w:val="left"/>
            </w:pPr>
            <w:r>
              <w:t>30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Ozenne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7861A1" w:rsidP="007861A1">
            <w:pPr>
              <w:spacing w:before="120"/>
              <w:ind w:left="2198"/>
              <w:jc w:val="left"/>
            </w:pPr>
            <w:r>
              <w:t>31000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861A1">
        <w:rPr>
          <w:bCs/>
        </w:rPr>
        <w:t>Madame</w:t>
      </w:r>
      <w:r w:rsidRPr="000060FC">
        <w:rPr>
          <w:bCs/>
        </w:rPr>
        <w:t xml:space="preserve"> </w:t>
      </w:r>
      <w:r w:rsidR="007861A1">
        <w:rPr>
          <w:bCs/>
        </w:rPr>
        <w:t>GORRIAS</w:t>
      </w:r>
      <w:r w:rsidRPr="000060FC">
        <w:rPr>
          <w:bCs/>
        </w:rPr>
        <w:t xml:space="preserve"> </w:t>
      </w:r>
      <w:r w:rsidR="007861A1">
        <w:rPr>
          <w:bCs/>
        </w:rPr>
        <w:t>Madeleine</w:t>
      </w:r>
    </w:p>
    <w:p w:rsidR="000060FC" w:rsidRPr="000060FC" w:rsidRDefault="000060FC" w:rsidP="000060FC">
      <w:pPr>
        <w:spacing w:before="120"/>
      </w:pPr>
    </w:p>
    <w:p w:rsidR="000060FC" w:rsidRPr="000060FC" w:rsidRDefault="007861A1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861A1">
        <w:t>SAINT PAULET</w:t>
      </w:r>
      <w:r w:rsidRPr="000060FC">
        <w:t xml:space="preserve">, </w:t>
      </w:r>
      <w:r w:rsidR="007861A1">
        <w:rPr>
          <w:bCs/>
        </w:rPr>
        <w:t>Les Laureux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7861A1">
        <w:t>15/09/2014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861A1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FAA" w:rsidRDefault="000A2FAA">
      <w:r>
        <w:separator/>
      </w:r>
    </w:p>
  </w:endnote>
  <w:endnote w:type="continuationSeparator" w:id="0">
    <w:p w:rsidR="000A2FAA" w:rsidRDefault="000A2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FAA" w:rsidRDefault="000A2FAA">
      <w:r>
        <w:separator/>
      </w:r>
    </w:p>
  </w:footnote>
  <w:footnote w:type="continuationSeparator" w:id="0">
    <w:p w:rsidR="000A2FAA" w:rsidRDefault="000A2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FAA"/>
    <w:rsid w:val="000060FC"/>
    <w:rsid w:val="000A2FAA"/>
    <w:rsid w:val="00165F7E"/>
    <w:rsid w:val="00474C74"/>
    <w:rsid w:val="00493659"/>
    <w:rsid w:val="007861A1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2014-10-09T08:17:00Z</cp:lastPrinted>
  <dcterms:created xsi:type="dcterms:W3CDTF">2014-10-09T08:17:00Z</dcterms:created>
  <dcterms:modified xsi:type="dcterms:W3CDTF">2014-10-09T08:18:00Z</dcterms:modified>
</cp:coreProperties>
</file>