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D1A3D">
              <w:rPr>
                <w:rFonts w:ascii="Arial" w:hAnsi="Arial"/>
                <w:noProof/>
              </w:rPr>
              <w:t>lundi 28 octobre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C6F4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MONTGAILLARD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EC6F4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Ozenne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C6F43" w:rsidP="00EC6F4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C6F43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C6F43">
        <w:rPr>
          <w:rFonts w:ascii="Arial" w:hAnsi="Arial"/>
          <w:bCs/>
        </w:rPr>
        <w:t>MONTGAILLARD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C6F4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C6F43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C6F43">
        <w:rPr>
          <w:rFonts w:ascii="Arial" w:hAnsi="Arial"/>
          <w:bCs/>
        </w:rPr>
        <w:t>MONTGAILLARD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EC6F43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C6F43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EC6F43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C6F43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C6F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MONTGAILLARD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C6F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Laureux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C6F43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EC6F43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1A3D">
              <w:rPr>
                <w:rFonts w:cs="Arial"/>
                <w:bCs/>
                <w:noProof/>
              </w:rPr>
              <w:t>lundi 28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C6F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MONTGAILLARD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C6F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Laureux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C6F43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EC6F43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1A3D">
              <w:rPr>
                <w:rFonts w:cs="Arial"/>
                <w:bCs/>
                <w:noProof/>
              </w:rPr>
              <w:t>lundi 28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A3D" w:rsidRDefault="000D1A3D">
      <w:r>
        <w:separator/>
      </w:r>
    </w:p>
  </w:endnote>
  <w:endnote w:type="continuationSeparator" w:id="0">
    <w:p w:rsidR="000D1A3D" w:rsidRDefault="000D1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A3D" w:rsidRDefault="000D1A3D">
      <w:r>
        <w:separator/>
      </w:r>
    </w:p>
  </w:footnote>
  <w:footnote w:type="continuationSeparator" w:id="0">
    <w:p w:rsidR="000D1A3D" w:rsidRDefault="000D1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A3D"/>
    <w:rsid w:val="000325F5"/>
    <w:rsid w:val="000D1A3D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C6F43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7E2756-9584-4F05-A467-D80065D4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644AB-016B-4A83-A344-8931B2C0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791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2019-10-28T08:50:00Z</dcterms:created>
  <dcterms:modified xsi:type="dcterms:W3CDTF">2019-10-28T08:50:00Z</dcterms:modified>
</cp:coreProperties>
</file>