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7782F">
              <w:rPr>
                <w:rFonts w:ascii="Arial" w:hAnsi="Arial"/>
                <w:noProof/>
              </w:rPr>
              <w:t>mercredi 17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E149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THIFOU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4E14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Nizard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E1495" w:rsidP="004E149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E14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E1495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4E1495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E149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E14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E1495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4E1495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E1495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E1495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4E149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E149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14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THIFOU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E14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Nizard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E1495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4E149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82F">
              <w:rPr>
                <w:rFonts w:cs="Arial"/>
                <w:bCs/>
                <w:noProof/>
              </w:rPr>
              <w:t>mercredi 17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14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THIFOU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E14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Nizard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E1495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4E149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82F">
              <w:rPr>
                <w:rFonts w:cs="Arial"/>
                <w:bCs/>
                <w:noProof/>
              </w:rPr>
              <w:t>mercredi 17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82F" w:rsidRDefault="00F7782F">
      <w:r>
        <w:separator/>
      </w:r>
    </w:p>
  </w:endnote>
  <w:endnote w:type="continuationSeparator" w:id="0">
    <w:p w:rsidR="00F7782F" w:rsidRDefault="00F7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82F" w:rsidRDefault="00F7782F">
      <w:r>
        <w:separator/>
      </w:r>
    </w:p>
  </w:footnote>
  <w:footnote w:type="continuationSeparator" w:id="0">
    <w:p w:rsidR="00F7782F" w:rsidRDefault="00F77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7782F"/>
    <w:rsid w:val="000325F5"/>
    <w:rsid w:val="0015688F"/>
    <w:rsid w:val="00224910"/>
    <w:rsid w:val="00243875"/>
    <w:rsid w:val="00280E8D"/>
    <w:rsid w:val="00330661"/>
    <w:rsid w:val="00336732"/>
    <w:rsid w:val="00361FA1"/>
    <w:rsid w:val="004E1495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7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F2B383-A201-484B-8C30-EB20B834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5A460-9BAE-430D-9465-78672ACC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2018-10-17T08:18:00Z</dcterms:created>
  <dcterms:modified xsi:type="dcterms:W3CDTF">2018-10-17T08:18:00Z</dcterms:modified>
</cp:coreProperties>
</file>