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10BAD">
              <w:rPr>
                <w:rFonts w:ascii="Arial" w:hAnsi="Arial"/>
                <w:noProof/>
              </w:rPr>
              <w:t>jeudi 6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2777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LAMARCHE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D84DE5" w:rsidRDefault="0012777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Claude </w:t>
            </w:r>
            <w:proofErr w:type="spellStart"/>
            <w:r>
              <w:rPr>
                <w:rFonts w:ascii="Arial" w:hAnsi="Arial"/>
              </w:rPr>
              <w:t>Fauriel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277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2777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277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Guillaume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2777B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2777B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12777B">
        <w:rPr>
          <w:rFonts w:ascii="Arial" w:hAnsi="Arial"/>
          <w:iCs/>
        </w:rPr>
        <w:t>WB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2777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E10BAD" w:rsidRDefault="00E10BAD" w:rsidP="00D84DE5"/>
    <w:p w:rsidR="00E10BAD" w:rsidRDefault="00E10BAD" w:rsidP="00D84DE5"/>
    <w:p w:rsidR="00E10BAD" w:rsidRDefault="00E10BAD" w:rsidP="00D84DE5"/>
    <w:p w:rsidR="00E10BAD" w:rsidRDefault="00E10BAD" w:rsidP="00D84DE5">
      <w:bookmarkStart w:id="0" w:name="_GoBack"/>
      <w:bookmarkEnd w:id="0"/>
    </w:p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2777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Christ"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777B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12777B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0BAD">
              <w:rPr>
                <w:rFonts w:cs="Arial"/>
                <w:bCs/>
                <w:noProof/>
              </w:rPr>
              <w:t>jeudi 6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12777B">
        <w:rPr>
          <w:rFonts w:ascii="Arial" w:hAnsi="Arial"/>
          <w:bCs/>
        </w:rPr>
        <w:t>Guillaume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2777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Christ"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2777B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12777B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0BAD">
              <w:rPr>
                <w:rFonts w:cs="Arial"/>
                <w:bCs/>
                <w:noProof/>
              </w:rPr>
              <w:t>jeudi 6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935" w:rsidRDefault="00844935">
      <w:r>
        <w:separator/>
      </w:r>
    </w:p>
  </w:endnote>
  <w:endnote w:type="continuationSeparator" w:id="0">
    <w:p w:rsidR="00844935" w:rsidRDefault="0084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935" w:rsidRDefault="00844935">
      <w:r>
        <w:separator/>
      </w:r>
    </w:p>
  </w:footnote>
  <w:footnote w:type="continuationSeparator" w:id="0">
    <w:p w:rsidR="00844935" w:rsidRDefault="00844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935"/>
    <w:rsid w:val="0012777B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44935"/>
    <w:rsid w:val="009533D5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10BAD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203336-FFDA-46F7-8502-3E2D87CB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10BA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0B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44FAD-118D-485F-BED7-83A2DF55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39</TotalTime>
  <Pages>3</Pages>
  <Words>624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2017-07-06T14:32:00Z</cp:lastPrinted>
  <dcterms:created xsi:type="dcterms:W3CDTF">2017-07-06T14:31:00Z</dcterms:created>
  <dcterms:modified xsi:type="dcterms:W3CDTF">2017-07-06T15:11:00Z</dcterms:modified>
</cp:coreProperties>
</file>