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56343">
              <w:rPr>
                <w:rFonts w:ascii="Arial" w:hAnsi="Arial"/>
                <w:noProof/>
                <w:lang w:val="fr-FR" w:eastAsia="fr-FR"/>
              </w:rPr>
              <w:t>vendredi 5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A62A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HURIEZ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Frédéric</w:t>
            </w:r>
          </w:p>
          <w:p w:rsidR="00097553" w:rsidRPr="000475C4" w:rsidRDefault="00AA62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Pandude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A62A6" w:rsidP="00AA62A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A62A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62A6">
        <w:rPr>
          <w:rFonts w:ascii="Arial" w:hAnsi="Arial"/>
          <w:bCs/>
        </w:rPr>
        <w:t>HURIEZ</w:t>
      </w:r>
      <w:r>
        <w:rPr>
          <w:rFonts w:ascii="Arial" w:hAnsi="Arial"/>
          <w:bCs/>
        </w:rPr>
        <w:t xml:space="preserve"> </w:t>
      </w:r>
      <w:r w:rsidR="00AA62A6">
        <w:rPr>
          <w:rFonts w:ascii="Arial" w:hAnsi="Arial"/>
          <w:bCs/>
        </w:rPr>
        <w:t>Frédéric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A62A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A62A6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AA62A6">
        <w:rPr>
          <w:rFonts w:ascii="Arial" w:hAnsi="Arial"/>
          <w:bCs/>
        </w:rPr>
        <w:t>La Pendude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A62A6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AA62A6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A62A6">
        <w:rPr>
          <w:rFonts w:ascii="Arial" w:hAnsi="Arial"/>
        </w:rPr>
        <w:t>04/09/2014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A62A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62A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385" w:rsidRDefault="00F93385">
      <w:r>
        <w:separator/>
      </w:r>
    </w:p>
  </w:endnote>
  <w:endnote w:type="continuationSeparator" w:id="0">
    <w:p w:rsidR="00F93385" w:rsidRDefault="00F9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385" w:rsidRDefault="00F93385">
      <w:r>
        <w:separator/>
      </w:r>
    </w:p>
  </w:footnote>
  <w:footnote w:type="continuationSeparator" w:id="0">
    <w:p w:rsidR="00F93385" w:rsidRDefault="00F93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385"/>
    <w:rsid w:val="000475C4"/>
    <w:rsid w:val="00097553"/>
    <w:rsid w:val="00156343"/>
    <w:rsid w:val="001E6F76"/>
    <w:rsid w:val="0049312F"/>
    <w:rsid w:val="006110DD"/>
    <w:rsid w:val="00740548"/>
    <w:rsid w:val="007538D7"/>
    <w:rsid w:val="00A96323"/>
    <w:rsid w:val="00AA62A6"/>
    <w:rsid w:val="00F320AD"/>
    <w:rsid w:val="00F9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2014-09-05T13:18:00Z</cp:lastPrinted>
  <dcterms:created xsi:type="dcterms:W3CDTF">2014-09-05T13:18:00Z</dcterms:created>
  <dcterms:modified xsi:type="dcterms:W3CDTF">2014-09-05T13:18:00Z</dcterms:modified>
</cp:coreProperties>
</file>