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38C24A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909F48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57D7D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09EB554" w14:textId="77777777" w:rsidR="000869FC" w:rsidRDefault="000869FC" w:rsidP="000060FC">
            <w:pPr>
              <w:spacing w:before="120"/>
              <w:ind w:left="2198"/>
              <w:jc w:val="left"/>
            </w:pPr>
          </w:p>
          <w:p w14:paraId="69BFE990" w14:textId="77777777" w:rsidR="000869FC" w:rsidRDefault="000869FC" w:rsidP="000060FC">
            <w:pPr>
              <w:spacing w:before="120"/>
              <w:ind w:left="2198"/>
              <w:jc w:val="left"/>
            </w:pPr>
          </w:p>
          <w:p w14:paraId="22C09824" w14:textId="77777777" w:rsidR="000869FC" w:rsidRDefault="000869FC" w:rsidP="000060FC">
            <w:pPr>
              <w:spacing w:before="120"/>
              <w:ind w:left="2198"/>
              <w:jc w:val="left"/>
            </w:pPr>
          </w:p>
          <w:p w14:paraId="04690119" w14:textId="77777777" w:rsidR="000869FC" w:rsidRDefault="000869FC" w:rsidP="000060FC">
            <w:pPr>
              <w:spacing w:before="120"/>
              <w:ind w:left="2198"/>
              <w:jc w:val="left"/>
            </w:pPr>
          </w:p>
          <w:p w14:paraId="1DF5E6A3" w14:textId="4DF94DB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869FC">
              <w:rPr>
                <w:noProof/>
              </w:rPr>
              <w:t>vendredi 21 janvier 2022</w:t>
            </w:r>
            <w:r w:rsidRPr="000060FC">
              <w:fldChar w:fldCharType="end"/>
            </w:r>
          </w:p>
          <w:p w14:paraId="7D9DB2A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5DBE71F" w14:textId="77777777" w:rsidR="000060FC" w:rsidRPr="000060FC" w:rsidRDefault="00855BA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CROS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Hubert</w:t>
            </w:r>
          </w:p>
          <w:p w14:paraId="003E4F21" w14:textId="77777777" w:rsidR="000060FC" w:rsidRPr="000060FC" w:rsidRDefault="00855BA8" w:rsidP="000060FC">
            <w:pPr>
              <w:spacing w:before="120"/>
              <w:ind w:left="2198"/>
              <w:jc w:val="left"/>
            </w:pPr>
            <w:r>
              <w:t>1765</w:t>
            </w:r>
            <w:r w:rsidR="000060FC" w:rsidRPr="000060FC">
              <w:t xml:space="preserve"> </w:t>
            </w:r>
            <w:r>
              <w:t>ROUTE DE LA BASTIDE</w:t>
            </w:r>
            <w:r w:rsidR="000060FC" w:rsidRPr="000060FC">
              <w:t xml:space="preserve"> </w:t>
            </w:r>
          </w:p>
          <w:p w14:paraId="716E67AC" w14:textId="518A283F" w:rsidR="000060FC" w:rsidRPr="000060FC" w:rsidRDefault="00855BA8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MAS SAINTES PUELLES</w:t>
            </w:r>
          </w:p>
        </w:tc>
      </w:tr>
    </w:tbl>
    <w:p w14:paraId="1B6D3BAD" w14:textId="77777777" w:rsidR="000869FC" w:rsidRDefault="000869FC" w:rsidP="000060FC">
      <w:pPr>
        <w:spacing w:before="120"/>
        <w:rPr>
          <w:i/>
          <w:u w:val="single"/>
        </w:rPr>
      </w:pPr>
    </w:p>
    <w:p w14:paraId="691F1333" w14:textId="77777777" w:rsidR="000869FC" w:rsidRDefault="000869FC" w:rsidP="000060FC">
      <w:pPr>
        <w:spacing w:before="120"/>
        <w:rPr>
          <w:i/>
          <w:u w:val="single"/>
        </w:rPr>
      </w:pPr>
    </w:p>
    <w:p w14:paraId="2403D4F1" w14:textId="77777777" w:rsidR="000869FC" w:rsidRDefault="000869FC" w:rsidP="000060FC">
      <w:pPr>
        <w:spacing w:before="120"/>
        <w:rPr>
          <w:i/>
          <w:u w:val="single"/>
        </w:rPr>
      </w:pPr>
    </w:p>
    <w:p w14:paraId="2266E393" w14:textId="6830679D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0354E20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80305A7" w14:textId="50015CFA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55BA8">
        <w:rPr>
          <w:bCs/>
        </w:rPr>
        <w:t>Monsieur</w:t>
      </w:r>
      <w:r w:rsidRPr="000060FC">
        <w:rPr>
          <w:bCs/>
        </w:rPr>
        <w:t xml:space="preserve"> </w:t>
      </w:r>
      <w:r w:rsidR="00855BA8">
        <w:rPr>
          <w:bCs/>
        </w:rPr>
        <w:t>CROS</w:t>
      </w:r>
      <w:r w:rsidRPr="000060FC">
        <w:rPr>
          <w:bCs/>
        </w:rPr>
        <w:t xml:space="preserve"> </w:t>
      </w:r>
      <w:r w:rsidR="00855BA8">
        <w:rPr>
          <w:bCs/>
        </w:rPr>
        <w:t>Hubert</w:t>
      </w:r>
    </w:p>
    <w:p w14:paraId="26FCC451" w14:textId="77777777" w:rsidR="000060FC" w:rsidRPr="000060FC" w:rsidRDefault="000060FC" w:rsidP="000060FC">
      <w:pPr>
        <w:spacing w:before="120"/>
      </w:pPr>
    </w:p>
    <w:p w14:paraId="4A041996" w14:textId="6DCB48B7" w:rsidR="000060FC" w:rsidRPr="000060FC" w:rsidRDefault="00855BA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1A56783F" w14:textId="77777777" w:rsidR="000060FC" w:rsidRPr="000060FC" w:rsidRDefault="000060FC" w:rsidP="000060FC">
      <w:pPr>
        <w:spacing w:before="120"/>
        <w:ind w:firstLine="709"/>
      </w:pPr>
    </w:p>
    <w:p w14:paraId="024FB9D2" w14:textId="5EC69FE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55BA8">
        <w:t>MONTMAUR</w:t>
      </w:r>
      <w:r w:rsidRPr="000060FC">
        <w:t xml:space="preserve">, </w:t>
      </w:r>
      <w:r w:rsidR="00855BA8">
        <w:rPr>
          <w:bCs/>
        </w:rPr>
        <w:t xml:space="preserve">Les </w:t>
      </w:r>
      <w:proofErr w:type="spellStart"/>
      <w:proofErr w:type="gramStart"/>
      <w:r w:rsidR="00855BA8">
        <w:rPr>
          <w:bCs/>
        </w:rPr>
        <w:t>Malrieux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855BA8">
        <w:rPr>
          <w:iCs/>
        </w:rPr>
        <w:t>562</w:t>
      </w:r>
      <w:r w:rsidRPr="000060FC">
        <w:rPr>
          <w:iCs/>
        </w:rPr>
        <w:t xml:space="preserve">, section </w:t>
      </w:r>
      <w:r w:rsidR="00855BA8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55BA8">
        <w:t>21/01/2022</w:t>
      </w:r>
      <w:r w:rsidRPr="000060FC">
        <w:t>, veuillez trouver ci-joint au présent courrier :</w:t>
      </w:r>
    </w:p>
    <w:p w14:paraId="479851D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9890A9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969018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C6C5F6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493BCB7" w14:textId="5FA2EFC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55BA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2BBA653" w14:textId="77777777" w:rsidR="000060FC" w:rsidRPr="000060FC" w:rsidRDefault="000060FC" w:rsidP="000060FC">
      <w:pPr>
        <w:spacing w:before="240"/>
        <w:ind w:left="709"/>
      </w:pPr>
    </w:p>
    <w:p w14:paraId="33E8A2EF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EBF6A0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054CD5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056613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CDD4AC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08BC562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D2026C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5ABFD" w14:textId="77777777" w:rsidR="00BF6742" w:rsidRDefault="00BF6742">
      <w:r>
        <w:separator/>
      </w:r>
    </w:p>
  </w:endnote>
  <w:endnote w:type="continuationSeparator" w:id="0">
    <w:p w14:paraId="23C4204C" w14:textId="77777777" w:rsidR="00BF6742" w:rsidRDefault="00BF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EA208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A2AEE04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BF9D284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B944" w14:textId="77777777" w:rsidR="00BF6742" w:rsidRDefault="00BF6742">
      <w:r>
        <w:separator/>
      </w:r>
    </w:p>
  </w:footnote>
  <w:footnote w:type="continuationSeparator" w:id="0">
    <w:p w14:paraId="2B368B2F" w14:textId="77777777" w:rsidR="00BF6742" w:rsidRDefault="00BF6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BF6742"/>
    <w:rsid w:val="000060FC"/>
    <w:rsid w:val="000445BA"/>
    <w:rsid w:val="000869FC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55BA8"/>
    <w:rsid w:val="009521D0"/>
    <w:rsid w:val="0099710A"/>
    <w:rsid w:val="00A02D99"/>
    <w:rsid w:val="00A105E0"/>
    <w:rsid w:val="00A14C9E"/>
    <w:rsid w:val="00BF6742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931C0"/>
  <w15:chartTrackingRefBased/>
  <w15:docId w15:val="{B3634E13-9D68-4C17-98E6-2DEF3E39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2022-01-21T12:39:00Z</cp:lastPrinted>
  <dcterms:created xsi:type="dcterms:W3CDTF">2022-01-21T12:38:00Z</dcterms:created>
  <dcterms:modified xsi:type="dcterms:W3CDTF">2022-01-21T12:40:00Z</dcterms:modified>
</cp:coreProperties>
</file>