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42BA3">
              <w:rPr>
                <w:rFonts w:ascii="Arial" w:hAnsi="Arial"/>
                <w:noProof/>
              </w:rPr>
              <w:t>lundi 18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456A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CASAGRANDA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Michaël</w:t>
            </w:r>
          </w:p>
          <w:p w:rsidR="0015688F" w:rsidRDefault="001456A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 Croix</w:t>
            </w:r>
            <w:r w:rsidR="00042BA3">
              <w:rPr>
                <w:rFonts w:ascii="Arial" w:hAnsi="Arial"/>
              </w:rPr>
              <w:t>,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Plagnol</w:t>
            </w:r>
            <w:proofErr w:type="spellEnd"/>
          </w:p>
          <w:p w:rsidR="0015688F" w:rsidRDefault="001456AA" w:rsidP="001456A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456A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56AA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1456AA">
        <w:rPr>
          <w:rFonts w:ascii="Arial" w:hAnsi="Arial"/>
          <w:bCs/>
        </w:rPr>
        <w:t>Michaël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456A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456A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56AA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1456AA">
        <w:rPr>
          <w:rFonts w:ascii="Arial" w:hAnsi="Arial"/>
          <w:bCs/>
        </w:rPr>
        <w:t>Michaël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456AA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456AA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1456A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</w:t>
      </w:r>
      <w:r w:rsidR="00042BA3">
        <w:rPr>
          <w:rFonts w:ascii="Arial" w:hAnsi="Arial"/>
        </w:rPr>
        <w:t xml:space="preserve">ssainissement sera constituée </w:t>
      </w:r>
      <w:r w:rsidR="00042BA3">
        <w:t xml:space="preserve">d’une filière agréée de  </w:t>
      </w:r>
      <w:r w:rsidR="00042BA3">
        <w:t>4</w:t>
      </w:r>
      <w:r w:rsidR="00042BA3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56A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56A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CASAGRANDA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56A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56AA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1456A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2BA3">
              <w:rPr>
                <w:rFonts w:cs="Arial"/>
                <w:bCs/>
                <w:noProof/>
              </w:rPr>
              <w:t>lundi 18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56A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CASAGRANDA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56A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56AA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1456A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2BA3">
              <w:rPr>
                <w:rFonts w:cs="Arial"/>
                <w:bCs/>
                <w:noProof/>
              </w:rPr>
              <w:t>lundi 18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9AB" w:rsidRDefault="000649AB">
      <w:r>
        <w:separator/>
      </w:r>
    </w:p>
  </w:endnote>
  <w:endnote w:type="continuationSeparator" w:id="0">
    <w:p w:rsidR="000649AB" w:rsidRDefault="00064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9AB" w:rsidRDefault="000649AB">
      <w:r>
        <w:separator/>
      </w:r>
    </w:p>
  </w:footnote>
  <w:footnote w:type="continuationSeparator" w:id="0">
    <w:p w:rsidR="000649AB" w:rsidRDefault="00064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9AB"/>
    <w:rsid w:val="00042BA3"/>
    <w:rsid w:val="000649AB"/>
    <w:rsid w:val="001456AA"/>
    <w:rsid w:val="0015688F"/>
    <w:rsid w:val="00243875"/>
    <w:rsid w:val="00280E8D"/>
    <w:rsid w:val="00330661"/>
    <w:rsid w:val="00336732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6625C-49E5-46BF-9AB2-DA5C61D20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869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2014-08-18T12:00:00Z</cp:lastPrinted>
  <dcterms:created xsi:type="dcterms:W3CDTF">2014-08-18T11:59:00Z</dcterms:created>
  <dcterms:modified xsi:type="dcterms:W3CDTF">2014-08-18T12:00:00Z</dcterms:modified>
</cp:coreProperties>
</file>