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84334">
              <w:rPr>
                <w:rFonts w:ascii="Arial" w:hAnsi="Arial"/>
                <w:noProof/>
              </w:rPr>
              <w:t>lundi 18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F6FA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DESFAYES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Jany</w:t>
            </w:r>
          </w:p>
          <w:p w:rsidR="00D84DE5" w:rsidRDefault="001F6FA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Grange d'Agassens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F6FA5" w:rsidP="001F6FA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F6F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DESFAYES</w:t>
      </w: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Jany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F6FA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F6F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DESFAYES</w:t>
      </w: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Jany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F6FA5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F6FA5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1F6FA5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F6FA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DESFAYES</w:t>
      </w: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Jany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F6FA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Grange d'Agassens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F6FA5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1F6FA5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84334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DESFAYES</w:t>
      </w:r>
      <w:r>
        <w:rPr>
          <w:rFonts w:ascii="Arial" w:hAnsi="Arial"/>
          <w:bCs/>
        </w:rPr>
        <w:t xml:space="preserve"> </w:t>
      </w:r>
      <w:r w:rsidR="001F6FA5">
        <w:rPr>
          <w:rFonts w:ascii="Arial" w:hAnsi="Arial"/>
          <w:bCs/>
        </w:rPr>
        <w:t>Jany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F6FA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Grange d'Agassens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F6FA5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1F6FA5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84334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334" w:rsidRDefault="00784334">
      <w:r>
        <w:separator/>
      </w:r>
    </w:p>
  </w:endnote>
  <w:endnote w:type="continuationSeparator" w:id="0">
    <w:p w:rsidR="00784334" w:rsidRDefault="0078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334" w:rsidRDefault="00784334">
      <w:r>
        <w:separator/>
      </w:r>
    </w:p>
  </w:footnote>
  <w:footnote w:type="continuationSeparator" w:id="0">
    <w:p w:rsidR="00784334" w:rsidRDefault="00784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334"/>
    <w:rsid w:val="00170917"/>
    <w:rsid w:val="001F6FA5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84334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95500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4DEDFB-CD92-45DA-A30C-277D64A9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BC605-98F8-411F-BFAA-D254F12BF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644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2017-12-18T16:05:00Z</dcterms:created>
  <dcterms:modified xsi:type="dcterms:W3CDTF">2017-12-18T16:05:00Z</dcterms:modified>
</cp:coreProperties>
</file>