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C19C4">
              <w:rPr>
                <w:rFonts w:ascii="Arial" w:hAnsi="Arial"/>
                <w:noProof/>
              </w:rPr>
              <w:t>vendredi 8 août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D5C7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DESFAYES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Jany</w:t>
            </w:r>
            <w:proofErr w:type="spellEnd"/>
          </w:p>
          <w:p w:rsidR="0015688F" w:rsidRDefault="00CD5C7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Grange d'Agassens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D5C77" w:rsidP="00CD5C7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D5C7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D5C77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proofErr w:type="spellStart"/>
      <w:r w:rsidR="00CD5C77">
        <w:rPr>
          <w:rFonts w:ascii="Arial" w:hAnsi="Arial"/>
          <w:bCs/>
        </w:rPr>
        <w:t>Jany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D5C7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D5C7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D5C77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proofErr w:type="spellStart"/>
      <w:r w:rsidR="00CD5C77">
        <w:rPr>
          <w:rFonts w:ascii="Arial" w:hAnsi="Arial"/>
          <w:bCs/>
        </w:rPr>
        <w:t>Jany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D5C77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D5C77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CD5C77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1C19C4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CD5C77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1C19C4">
        <w:rPr>
          <w:rFonts w:ascii="Arial" w:hAnsi="Arial"/>
        </w:rPr>
        <w:t>20 m²,</w:t>
      </w:r>
      <w:r w:rsidR="001C19C4">
        <w:t xml:space="preserve"> ou</w:t>
      </w:r>
      <w:r w:rsidR="001C19C4">
        <w:t xml:space="preserve"> d’une filière agréée de  </w:t>
      </w:r>
      <w:r w:rsidR="001C19C4">
        <w:t>4</w:t>
      </w:r>
      <w:r w:rsidR="001C19C4">
        <w:t xml:space="preserve"> EH.</w:t>
      </w:r>
      <w:r w:rsidR="001C19C4"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5C7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5C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DESFAYES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Jany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5C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Grange d'Agassens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5C77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CD5C77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C19C4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5C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DESFAYES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Jany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5C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Grange d'Agassens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5C77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CD5C77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C19C4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D1B" w:rsidRDefault="000A3D1B">
      <w:r>
        <w:separator/>
      </w:r>
    </w:p>
  </w:endnote>
  <w:endnote w:type="continuationSeparator" w:id="0">
    <w:p w:rsidR="000A3D1B" w:rsidRDefault="000A3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D1B" w:rsidRDefault="000A3D1B">
      <w:r>
        <w:separator/>
      </w:r>
    </w:p>
  </w:footnote>
  <w:footnote w:type="continuationSeparator" w:id="0">
    <w:p w:rsidR="000A3D1B" w:rsidRDefault="000A3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D1B"/>
    <w:rsid w:val="000A3D1B"/>
    <w:rsid w:val="0015688F"/>
    <w:rsid w:val="001C19C4"/>
    <w:rsid w:val="00243875"/>
    <w:rsid w:val="00280E8D"/>
    <w:rsid w:val="00330661"/>
    <w:rsid w:val="00336732"/>
    <w:rsid w:val="008E019E"/>
    <w:rsid w:val="0090446F"/>
    <w:rsid w:val="00C765D4"/>
    <w:rsid w:val="00CD5C77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C827F-91D5-484C-B31A-8F0645113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879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2014-08-08T13:42:00Z</cp:lastPrinted>
  <dcterms:created xsi:type="dcterms:W3CDTF">2014-08-08T13:41:00Z</dcterms:created>
  <dcterms:modified xsi:type="dcterms:W3CDTF">2014-08-08T13:42:00Z</dcterms:modified>
</cp:coreProperties>
</file>