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842AD8">
              <w:rPr>
                <w:noProof/>
              </w:rPr>
              <w:t>mardi 12 août 2014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E72428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KHOUDIR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Wilfrid</w:t>
            </w:r>
          </w:p>
          <w:p w:rsidR="00A21DBE" w:rsidRPr="00A21DBE" w:rsidRDefault="00E72428" w:rsidP="00A21DBE">
            <w:pPr>
              <w:spacing w:before="120"/>
              <w:ind w:left="2198"/>
              <w:jc w:val="left"/>
            </w:pPr>
            <w:r>
              <w:t>Les Peupliers</w:t>
            </w:r>
            <w:r w:rsidR="00A21DBE" w:rsidRPr="00A21DBE">
              <w:t xml:space="preserve"> </w:t>
            </w:r>
          </w:p>
          <w:p w:rsidR="00A21DBE" w:rsidRPr="00A21DBE" w:rsidRDefault="00E72428" w:rsidP="00E72428">
            <w:pPr>
              <w:spacing w:before="120"/>
              <w:ind w:left="2198"/>
              <w:jc w:val="left"/>
            </w:pPr>
            <w:r>
              <w:t>11320</w:t>
            </w:r>
            <w:r w:rsidR="00A21DBE" w:rsidRPr="00A21DBE">
              <w:t xml:space="preserve"> </w:t>
            </w:r>
            <w:r>
              <w:t>SAINT PAULET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M.OURLIAC Christian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E72428">
        <w:rPr>
          <w:bCs/>
        </w:rPr>
        <w:t>Monsieur</w:t>
      </w:r>
      <w:r w:rsidRPr="00A21DBE">
        <w:rPr>
          <w:bCs/>
        </w:rPr>
        <w:t xml:space="preserve"> </w:t>
      </w:r>
      <w:r w:rsidR="00E72428">
        <w:rPr>
          <w:bCs/>
        </w:rPr>
        <w:t>KHOUDIR</w:t>
      </w:r>
      <w:r w:rsidRPr="00A21DBE">
        <w:rPr>
          <w:bCs/>
        </w:rPr>
        <w:t xml:space="preserve"> </w:t>
      </w:r>
      <w:r w:rsidR="00E72428">
        <w:rPr>
          <w:bCs/>
        </w:rPr>
        <w:t>Wilfrid</w:t>
      </w:r>
    </w:p>
    <w:p w:rsidR="00A21DBE" w:rsidRPr="00A21DBE" w:rsidRDefault="00A21DBE" w:rsidP="00A21DBE">
      <w:pPr>
        <w:spacing w:before="120"/>
      </w:pPr>
    </w:p>
    <w:p w:rsidR="00A21DBE" w:rsidRPr="00A21DBE" w:rsidRDefault="00E72428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E72428">
        <w:t>SAINT PAULET</w:t>
      </w:r>
      <w:r w:rsidRPr="00A21DBE">
        <w:t xml:space="preserve">, </w:t>
      </w:r>
      <w:r w:rsidR="00E72428">
        <w:rPr>
          <w:bCs/>
        </w:rPr>
        <w:t>Les Peupliers</w:t>
      </w:r>
      <w:r w:rsidRPr="00A21DBE">
        <w:t xml:space="preserve">,  </w:t>
      </w:r>
      <w:bookmarkStart w:id="0" w:name="_GoBack"/>
      <w:bookmarkEnd w:id="0"/>
      <w:r w:rsidRPr="00A21DBE">
        <w:t xml:space="preserve">réalisée par le SPANC de la Communauté de Communes en date du </w:t>
      </w:r>
      <w:r w:rsidR="00E72428">
        <w:t>04/08/2014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</w:pPr>
      <w:r w:rsidRPr="00A21DBE">
        <w:t xml:space="preserve">Nous tenons à attirer votre attention sur le fait qu’à l’issue de ce contrôle un programme de réhabilitation des filières d’assainissement sera mené par la Communauté de Communes. En </w:t>
      </w:r>
      <w:proofErr w:type="gramStart"/>
      <w:r w:rsidRPr="00A21DBE">
        <w:t>fonction</w:t>
      </w:r>
      <w:proofErr w:type="gramEnd"/>
      <w:r w:rsidRPr="00A21DBE">
        <w:t xml:space="preserve"> des niveaux de priorités de réhabilitation des installations, votre dossier pourra être éligible à l’attribution de subvention de l’Agence de l’Eau Rhône Méditerrané Corse.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E72428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proofErr w:type="gramStart"/>
      <w:r w:rsidRPr="00A21DBE">
        <w:rPr>
          <w:rFonts w:cs="Arial"/>
          <w:bCs/>
        </w:rPr>
        <w:t>de</w:t>
      </w:r>
      <w:proofErr w:type="gramEnd"/>
      <w:r w:rsidRPr="00A21DBE">
        <w:rPr>
          <w:rFonts w:cs="Arial"/>
          <w:bCs/>
        </w:rPr>
        <w:t xml:space="preserve"> La Communauté de Communes Castelnaudary Lauragais Audois</w:t>
      </w: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Pr="00A21DBE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295" w:rsidRDefault="00EC1295">
      <w:r>
        <w:separator/>
      </w:r>
    </w:p>
  </w:endnote>
  <w:endnote w:type="continuationSeparator" w:id="0">
    <w:p w:rsidR="00EC1295" w:rsidRDefault="00EC1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295" w:rsidRDefault="00EC1295">
      <w:r>
        <w:separator/>
      </w:r>
    </w:p>
  </w:footnote>
  <w:footnote w:type="continuationSeparator" w:id="0">
    <w:p w:rsidR="00EC1295" w:rsidRDefault="00EC12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1295"/>
    <w:rsid w:val="00055979"/>
    <w:rsid w:val="00842AD8"/>
    <w:rsid w:val="009834F6"/>
    <w:rsid w:val="00A21DBE"/>
    <w:rsid w:val="00D76274"/>
    <w:rsid w:val="00E72428"/>
    <w:rsid w:val="00EB03B3"/>
    <w:rsid w:val="00EC1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1</TotalTime>
  <Pages>1</Pages>
  <Words>250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2014-08-12T13:42:00Z</cp:lastPrinted>
  <dcterms:created xsi:type="dcterms:W3CDTF">2014-08-12T13:41:00Z</dcterms:created>
  <dcterms:modified xsi:type="dcterms:W3CDTF">2014-08-12T13:42:00Z</dcterms:modified>
</cp:coreProperties>
</file>