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5111A">
              <w:rPr>
                <w:rFonts w:ascii="Arial" w:hAnsi="Arial"/>
                <w:noProof/>
              </w:rPr>
              <w:t>lundi 11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3117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VANLAETHEM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Fred</w:t>
            </w:r>
          </w:p>
          <w:p w:rsidR="00D84DE5" w:rsidRDefault="0053117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Causse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31175" w:rsidP="0053117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311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Fred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3117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311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Fred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31175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3117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5111A" w:rsidRDefault="00B5111A" w:rsidP="00D84DE5">
      <w:pPr>
        <w:ind w:left="5670"/>
        <w:rPr>
          <w:rFonts w:cs="Arial"/>
          <w:bCs/>
        </w:rPr>
      </w:pPr>
    </w:p>
    <w:p w:rsidR="00B5111A" w:rsidRDefault="00B5111A" w:rsidP="00D84DE5">
      <w:pPr>
        <w:ind w:left="5670"/>
        <w:rPr>
          <w:rFonts w:cs="Arial"/>
          <w:bCs/>
        </w:rPr>
      </w:pPr>
    </w:p>
    <w:p w:rsidR="00B5111A" w:rsidRDefault="00B5111A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B5111A" w:rsidRDefault="00B5111A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Fred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3117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Causse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111A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531175">
        <w:rPr>
          <w:rFonts w:ascii="Arial" w:hAnsi="Arial"/>
          <w:bCs/>
        </w:rPr>
        <w:t>Fred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3117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Causse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111A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B5111A" w:rsidRDefault="00B5111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44A" w:rsidRDefault="0035644A">
      <w:r>
        <w:separator/>
      </w:r>
    </w:p>
  </w:endnote>
  <w:endnote w:type="continuationSeparator" w:id="0">
    <w:p w:rsidR="0035644A" w:rsidRDefault="0035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44A" w:rsidRDefault="0035644A">
      <w:r>
        <w:separator/>
      </w:r>
    </w:p>
  </w:footnote>
  <w:footnote w:type="continuationSeparator" w:id="0">
    <w:p w:rsidR="0035644A" w:rsidRDefault="00356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44A"/>
    <w:rsid w:val="00170917"/>
    <w:rsid w:val="00252476"/>
    <w:rsid w:val="00296C3E"/>
    <w:rsid w:val="002D7FB2"/>
    <w:rsid w:val="00305A9D"/>
    <w:rsid w:val="0035644A"/>
    <w:rsid w:val="00385AFF"/>
    <w:rsid w:val="003D1660"/>
    <w:rsid w:val="003F7D70"/>
    <w:rsid w:val="00531175"/>
    <w:rsid w:val="00531B04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5111A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017089-4E21-4AED-9CEE-9FBAA8D8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111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1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39362-E2DB-40AF-AB17-C86838C5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26</TotalTime>
  <Pages>3</Pages>
  <Words>617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2016-07-11T12:13:00Z</cp:lastPrinted>
  <dcterms:created xsi:type="dcterms:W3CDTF">2016-07-11T11:59:00Z</dcterms:created>
  <dcterms:modified xsi:type="dcterms:W3CDTF">2016-07-11T12:39:00Z</dcterms:modified>
</cp:coreProperties>
</file>