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D161D">
              <w:rPr>
                <w:rFonts w:ascii="Arial" w:hAnsi="Arial"/>
                <w:noProof/>
              </w:rPr>
              <w:t>vendredi 21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D3A1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D84DE5" w:rsidRDefault="008D3A1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Boulegou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D3A1A" w:rsidP="008D3A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D3A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D3A1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D3A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D3A1A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D3A1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D3A1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Boulegou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161D">
              <w:rPr>
                <w:rFonts w:cs="Arial"/>
                <w:bCs/>
                <w:noProof/>
              </w:rPr>
              <w:t>vendredi 21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5F0F78">
              <w:rPr>
                <w:rFonts w:cs="Arial"/>
                <w:bCs/>
              </w:rPr>
              <w:t xml:space="preserve"> Audois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8D3A1A">
        <w:rPr>
          <w:rFonts w:ascii="Arial" w:hAnsi="Arial"/>
          <w:bCs/>
        </w:rPr>
        <w:t>Daniel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D3A1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Boulegou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161D">
              <w:rPr>
                <w:rFonts w:cs="Arial"/>
                <w:bCs/>
                <w:noProof/>
              </w:rPr>
              <w:t>vendredi 21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61D" w:rsidRDefault="00ED161D">
      <w:r>
        <w:separator/>
      </w:r>
    </w:p>
  </w:endnote>
  <w:endnote w:type="continuationSeparator" w:id="0">
    <w:p w:rsidR="00ED161D" w:rsidRDefault="00ED1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61D" w:rsidRDefault="00ED161D">
      <w:r>
        <w:separator/>
      </w:r>
    </w:p>
  </w:footnote>
  <w:footnote w:type="continuationSeparator" w:id="0">
    <w:p w:rsidR="00ED161D" w:rsidRDefault="00ED1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61D"/>
    <w:rsid w:val="00170917"/>
    <w:rsid w:val="001A777D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8D3A1A"/>
    <w:rsid w:val="00A061A6"/>
    <w:rsid w:val="00A878A4"/>
    <w:rsid w:val="00B17184"/>
    <w:rsid w:val="00B312DA"/>
    <w:rsid w:val="00B36DCC"/>
    <w:rsid w:val="00BC596D"/>
    <w:rsid w:val="00D84DE5"/>
    <w:rsid w:val="00DD635A"/>
    <w:rsid w:val="00E85B3F"/>
    <w:rsid w:val="00ED161D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6A4490-5059-4F32-AA3C-D5847558C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F635-9EF1-4F2F-B96D-A4509916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667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2016-10-21T08:52:00Z</dcterms:created>
  <dcterms:modified xsi:type="dcterms:W3CDTF">2016-10-21T08:52:00Z</dcterms:modified>
</cp:coreProperties>
</file>