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42EDE">
              <w:rPr>
                <w:rFonts w:ascii="Arial" w:hAnsi="Arial"/>
                <w:noProof/>
              </w:rPr>
              <w:t>jeudi 7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13BA5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Daniel</w:t>
            </w:r>
          </w:p>
          <w:p w:rsidR="0015688F" w:rsidRDefault="00013BA5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Boulegou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13BA5" w:rsidP="00013BA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13B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13BA5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013BA5"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013BA5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13B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13BA5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013BA5">
        <w:rPr>
          <w:rFonts w:ascii="Arial" w:hAnsi="Arial"/>
          <w:bCs/>
        </w:rPr>
        <w:t>Daniel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13BA5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13BA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13B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BONHOURE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13B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Boulegou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42EDE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13B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BONHOURE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Daniel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013BA5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Boulegou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42EDE">
              <w:rPr>
                <w:rFonts w:cs="Arial"/>
                <w:bCs/>
                <w:noProof/>
              </w:rPr>
              <w:t>jeudi 7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EDE" w:rsidRDefault="00542EDE">
      <w:r>
        <w:separator/>
      </w:r>
    </w:p>
  </w:endnote>
  <w:endnote w:type="continuationSeparator" w:id="0">
    <w:p w:rsidR="00542EDE" w:rsidRDefault="00542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EDE" w:rsidRDefault="00542EDE">
      <w:r>
        <w:separator/>
      </w:r>
    </w:p>
  </w:footnote>
  <w:footnote w:type="continuationSeparator" w:id="0">
    <w:p w:rsidR="00542EDE" w:rsidRDefault="00542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2EDE"/>
    <w:rsid w:val="00013BA5"/>
    <w:rsid w:val="000325F5"/>
    <w:rsid w:val="0015688F"/>
    <w:rsid w:val="00243875"/>
    <w:rsid w:val="00280E8D"/>
    <w:rsid w:val="00330661"/>
    <w:rsid w:val="00336732"/>
    <w:rsid w:val="00542EDE"/>
    <w:rsid w:val="005A0FA8"/>
    <w:rsid w:val="008E019E"/>
    <w:rsid w:val="0090446F"/>
    <w:rsid w:val="00965A31"/>
    <w:rsid w:val="009C3148"/>
    <w:rsid w:val="00AE2A88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95F3C-C3C5-4FA0-90C3-B3F4BA24B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820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2016-04-07T13:54:00Z</dcterms:created>
  <dcterms:modified xsi:type="dcterms:W3CDTF">2016-04-07T13:54:00Z</dcterms:modified>
</cp:coreProperties>
</file>