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85CF1">
              <w:rPr>
                <w:rFonts w:ascii="Arial" w:hAnsi="Arial"/>
                <w:noProof/>
              </w:rPr>
              <w:t>lundi 20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347C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KERAUTRET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15688F" w:rsidRDefault="002347C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Bonasse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347C3" w:rsidP="002347C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347C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347C3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2347C3"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347C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347C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347C3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2347C3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347C3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347C3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2347C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347C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B85CF1" w:rsidRDefault="00B85CF1" w:rsidP="0015688F">
      <w:pPr>
        <w:ind w:left="5670"/>
        <w:rPr>
          <w:rFonts w:cs="Arial"/>
          <w:bCs/>
        </w:rPr>
      </w:pPr>
    </w:p>
    <w:p w:rsidR="00B85CF1" w:rsidRDefault="00B85CF1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B85CF1" w:rsidRDefault="00B85CF1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347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KERAUTRET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347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Bonasse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347C3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2347C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85CF1">
              <w:rPr>
                <w:rFonts w:cs="Arial"/>
                <w:bCs/>
                <w:noProof/>
              </w:rPr>
              <w:t>lundi 20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B85CF1" w:rsidRDefault="00B85CF1" w:rsidP="00E54CBD">
            <w:pPr>
              <w:rPr>
                <w:rFonts w:cs="Arial"/>
                <w:bCs/>
              </w:rPr>
            </w:pPr>
          </w:p>
          <w:p w:rsidR="00B85CF1" w:rsidRDefault="00B85CF1" w:rsidP="00E54CBD">
            <w:pPr>
              <w:rPr>
                <w:rFonts w:cs="Arial"/>
                <w:bCs/>
              </w:rPr>
            </w:pPr>
          </w:p>
          <w:p w:rsidR="00B85CF1" w:rsidRDefault="00B85CF1" w:rsidP="00E54CBD">
            <w:pPr>
              <w:rPr>
                <w:rFonts w:cs="Arial"/>
                <w:bCs/>
              </w:rPr>
            </w:pPr>
          </w:p>
          <w:p w:rsidR="00B85CF1" w:rsidRDefault="00B85CF1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347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KERAUTRET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347C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Bonasse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347C3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2347C3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85CF1">
              <w:rPr>
                <w:rFonts w:cs="Arial"/>
                <w:bCs/>
                <w:noProof/>
              </w:rPr>
              <w:t>lundi 20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B85CF1" w:rsidRDefault="00B85CF1" w:rsidP="00AE2A88">
            <w:pPr>
              <w:jc w:val="center"/>
              <w:rPr>
                <w:rFonts w:cs="Arial"/>
                <w:bCs/>
              </w:rPr>
            </w:pPr>
          </w:p>
          <w:p w:rsidR="00B85CF1" w:rsidRDefault="00B85CF1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85CF1" w:rsidRDefault="00B85CF1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85CF1" w:rsidRDefault="00B85CF1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85CF1" w:rsidRDefault="00B85CF1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B85CF1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8A3" w:rsidRDefault="00DF68A3">
      <w:r>
        <w:separator/>
      </w:r>
    </w:p>
  </w:endnote>
  <w:endnote w:type="continuationSeparator" w:id="0">
    <w:p w:rsidR="00DF68A3" w:rsidRDefault="00DF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8A3" w:rsidRDefault="00DF68A3">
      <w:r>
        <w:separator/>
      </w:r>
    </w:p>
  </w:footnote>
  <w:footnote w:type="continuationSeparator" w:id="0">
    <w:p w:rsidR="00DF68A3" w:rsidRDefault="00DF6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8A3"/>
    <w:rsid w:val="000325F5"/>
    <w:rsid w:val="0015688F"/>
    <w:rsid w:val="00224910"/>
    <w:rsid w:val="002347C3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85CF1"/>
    <w:rsid w:val="00C125AF"/>
    <w:rsid w:val="00C765D4"/>
    <w:rsid w:val="00D5661A"/>
    <w:rsid w:val="00DF3A9C"/>
    <w:rsid w:val="00DF68A3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D53440-05D8-44A6-935A-34EF23066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85CF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85C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B1C7A-DCF2-472D-AAB5-A709E8F9B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2017-02-20T11:19:00Z</cp:lastPrinted>
  <dcterms:created xsi:type="dcterms:W3CDTF">2017-02-20T11:18:00Z</dcterms:created>
  <dcterms:modified xsi:type="dcterms:W3CDTF">2017-02-20T11:19:00Z</dcterms:modified>
</cp:coreProperties>
</file>