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4D0499C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1BBC58DD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C9BF8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6DA78648" w14:textId="77777777" w:rsidR="000F47B3" w:rsidRDefault="000F47B3" w:rsidP="000060FC">
            <w:pPr>
              <w:spacing w:before="120"/>
              <w:ind w:left="2198"/>
              <w:jc w:val="left"/>
            </w:pPr>
          </w:p>
          <w:p w14:paraId="36B366E6" w14:textId="77777777" w:rsidR="000F47B3" w:rsidRDefault="000F47B3" w:rsidP="000060FC">
            <w:pPr>
              <w:spacing w:before="120"/>
              <w:ind w:left="2198"/>
              <w:jc w:val="left"/>
            </w:pPr>
          </w:p>
          <w:p w14:paraId="01478E2F" w14:textId="77777777" w:rsidR="000F47B3" w:rsidRDefault="000F47B3" w:rsidP="000060FC">
            <w:pPr>
              <w:spacing w:before="120"/>
              <w:ind w:left="2198"/>
              <w:jc w:val="left"/>
            </w:pPr>
          </w:p>
          <w:p w14:paraId="289A3EF9" w14:textId="77777777" w:rsidR="000F47B3" w:rsidRDefault="000F47B3" w:rsidP="000060FC">
            <w:pPr>
              <w:spacing w:before="120"/>
              <w:ind w:left="2198"/>
              <w:jc w:val="left"/>
            </w:pPr>
          </w:p>
          <w:p w14:paraId="23A9CF4F" w14:textId="7E65F73C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F47B3">
              <w:rPr>
                <w:noProof/>
              </w:rPr>
              <w:t>mercredi 20 octobre 2021</w:t>
            </w:r>
            <w:r w:rsidRPr="000060FC">
              <w:fldChar w:fldCharType="end"/>
            </w:r>
          </w:p>
          <w:p w14:paraId="4482C5F1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7F089E3" w14:textId="3E0A195D" w:rsidR="000060FC" w:rsidRPr="000060FC" w:rsidRDefault="00C5201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CLERC</w:t>
            </w:r>
            <w:r w:rsidR="000060FC" w:rsidRPr="000060FC">
              <w:rPr>
                <w:bCs/>
              </w:rPr>
              <w:t xml:space="preserve"> </w:t>
            </w:r>
            <w:r w:rsidR="000F47B3">
              <w:rPr>
                <w:bCs/>
              </w:rPr>
              <w:t>Liliane</w:t>
            </w:r>
          </w:p>
          <w:p w14:paraId="11E6B36B" w14:textId="77777777" w:rsidR="000060FC" w:rsidRPr="000060FC" w:rsidRDefault="00C5201A" w:rsidP="000060FC">
            <w:pPr>
              <w:spacing w:before="120"/>
              <w:ind w:left="2198"/>
              <w:jc w:val="left"/>
            </w:pPr>
            <w:r>
              <w:t>2</w:t>
            </w:r>
            <w:r w:rsidR="000060FC" w:rsidRPr="000060FC">
              <w:t xml:space="preserve"> </w:t>
            </w:r>
            <w:r>
              <w:t>RUE LOUISE LABE</w:t>
            </w:r>
            <w:r w:rsidR="000060FC" w:rsidRPr="000060FC">
              <w:t xml:space="preserve"> </w:t>
            </w:r>
          </w:p>
          <w:p w14:paraId="5A7DBD34" w14:textId="6E27AEBF" w:rsidR="000060FC" w:rsidRPr="000060FC" w:rsidRDefault="00C5201A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6E113C03" w14:textId="77777777" w:rsidR="000F47B3" w:rsidRDefault="000F47B3" w:rsidP="000060FC">
      <w:pPr>
        <w:spacing w:before="120"/>
        <w:rPr>
          <w:i/>
          <w:u w:val="single"/>
        </w:rPr>
      </w:pPr>
    </w:p>
    <w:p w14:paraId="54EFA871" w14:textId="77777777" w:rsidR="000F47B3" w:rsidRDefault="000F47B3" w:rsidP="000060FC">
      <w:pPr>
        <w:spacing w:before="120"/>
        <w:rPr>
          <w:i/>
          <w:u w:val="single"/>
        </w:rPr>
      </w:pPr>
    </w:p>
    <w:p w14:paraId="5784B0C4" w14:textId="77777777" w:rsidR="000F47B3" w:rsidRDefault="000F47B3" w:rsidP="000060FC">
      <w:pPr>
        <w:spacing w:before="120"/>
        <w:rPr>
          <w:i/>
          <w:u w:val="single"/>
        </w:rPr>
      </w:pPr>
    </w:p>
    <w:p w14:paraId="65A4B7B7" w14:textId="091DCE6C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B28E3B5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6AB49D19" w14:textId="3D27282C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5201A">
        <w:rPr>
          <w:bCs/>
        </w:rPr>
        <w:t>Madame</w:t>
      </w:r>
      <w:r w:rsidRPr="000060FC">
        <w:rPr>
          <w:bCs/>
        </w:rPr>
        <w:t xml:space="preserve"> </w:t>
      </w:r>
      <w:r w:rsidR="00C5201A">
        <w:rPr>
          <w:bCs/>
        </w:rPr>
        <w:t>CLERC</w:t>
      </w:r>
      <w:r w:rsidRPr="000060FC">
        <w:rPr>
          <w:bCs/>
        </w:rPr>
        <w:t xml:space="preserve"> </w:t>
      </w:r>
      <w:r w:rsidR="000F47B3">
        <w:rPr>
          <w:bCs/>
        </w:rPr>
        <w:t>Liliane</w:t>
      </w:r>
    </w:p>
    <w:p w14:paraId="2DFBBC26" w14:textId="77777777" w:rsidR="000060FC" w:rsidRPr="000060FC" w:rsidRDefault="000060FC" w:rsidP="000060FC">
      <w:pPr>
        <w:spacing w:before="120"/>
      </w:pPr>
    </w:p>
    <w:p w14:paraId="2D6DBF25" w14:textId="11AE0EF4" w:rsidR="000060FC" w:rsidRPr="000060FC" w:rsidRDefault="00C5201A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664AB0E7" w14:textId="77777777" w:rsidR="000060FC" w:rsidRPr="000060FC" w:rsidRDefault="000060FC" w:rsidP="000060FC">
      <w:pPr>
        <w:spacing w:before="120"/>
        <w:ind w:firstLine="709"/>
      </w:pPr>
    </w:p>
    <w:p w14:paraId="5A716C2D" w14:textId="099CE8A9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5201A">
        <w:t>SAINT PAULET</w:t>
      </w:r>
      <w:r w:rsidRPr="000060FC">
        <w:t xml:space="preserve">, </w:t>
      </w:r>
      <w:r w:rsidR="00C5201A">
        <w:rPr>
          <w:bCs/>
        </w:rPr>
        <w:t xml:space="preserve">En </w:t>
      </w:r>
      <w:proofErr w:type="spellStart"/>
      <w:proofErr w:type="gramStart"/>
      <w:r w:rsidR="00C5201A">
        <w:rPr>
          <w:bCs/>
        </w:rPr>
        <w:t>Rougerou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C5201A">
        <w:rPr>
          <w:iCs/>
        </w:rPr>
        <w:t>93</w:t>
      </w:r>
      <w:r w:rsidRPr="000060FC">
        <w:rPr>
          <w:iCs/>
        </w:rPr>
        <w:t xml:space="preserve">, section </w:t>
      </w:r>
      <w:r w:rsidR="00C5201A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5201A">
        <w:t>19/10/2021</w:t>
      </w:r>
      <w:r w:rsidRPr="000060FC">
        <w:t>, veuillez trouver ci-joint au présent courrier :</w:t>
      </w:r>
    </w:p>
    <w:p w14:paraId="4C4FE78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071A5B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12F04E5B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27FAB4D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7F8E716" w14:textId="1931491E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5201A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2C6134F" w14:textId="77777777" w:rsidR="000060FC" w:rsidRPr="000060FC" w:rsidRDefault="000060FC" w:rsidP="000060FC">
      <w:pPr>
        <w:spacing w:before="240"/>
        <w:ind w:left="709"/>
      </w:pPr>
    </w:p>
    <w:p w14:paraId="03DF68C9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CC3AB82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997657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01B9F1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EB3214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90F83AB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133B14DC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39B96" w14:textId="77777777" w:rsidR="00566154" w:rsidRDefault="00566154">
      <w:r>
        <w:separator/>
      </w:r>
    </w:p>
  </w:endnote>
  <w:endnote w:type="continuationSeparator" w:id="0">
    <w:p w14:paraId="25BF3584" w14:textId="77777777" w:rsidR="00566154" w:rsidRDefault="00566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A6D26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649FFA1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6FE09F7F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70AF4" w14:textId="77777777" w:rsidR="00566154" w:rsidRDefault="00566154">
      <w:r>
        <w:separator/>
      </w:r>
    </w:p>
  </w:footnote>
  <w:footnote w:type="continuationSeparator" w:id="0">
    <w:p w14:paraId="3D78E7E2" w14:textId="77777777" w:rsidR="00566154" w:rsidRDefault="00566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566154"/>
    <w:rsid w:val="000060FC"/>
    <w:rsid w:val="000445BA"/>
    <w:rsid w:val="000F47B3"/>
    <w:rsid w:val="00165F7E"/>
    <w:rsid w:val="002463C1"/>
    <w:rsid w:val="002B5E55"/>
    <w:rsid w:val="003F1ED7"/>
    <w:rsid w:val="00493659"/>
    <w:rsid w:val="00566154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5201A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005BDE"/>
  <w15:chartTrackingRefBased/>
  <w15:docId w15:val="{B71C56E9-CF38-49F4-8253-C570CBC9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2021-10-20T13:31:00Z</cp:lastPrinted>
  <dcterms:created xsi:type="dcterms:W3CDTF">2021-10-20T13:31:00Z</dcterms:created>
  <dcterms:modified xsi:type="dcterms:W3CDTF">2021-10-20T13:33:00Z</dcterms:modified>
</cp:coreProperties>
</file>