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7EA261B1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0A5968E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0974B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B8DA21E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E5ABC">
              <w:rPr>
                <w:noProof/>
              </w:rPr>
              <w:t>mercredi 20 octobre 2021</w:t>
            </w:r>
            <w:r w:rsidRPr="000060FC">
              <w:fldChar w:fldCharType="end"/>
            </w:r>
          </w:p>
          <w:p w14:paraId="0391659E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BF416AB" w14:textId="77777777" w:rsidR="000060FC" w:rsidRPr="000060FC" w:rsidRDefault="00CF730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CLERC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Moïse</w:t>
            </w:r>
          </w:p>
          <w:p w14:paraId="5E1687C5" w14:textId="109A61CE" w:rsidR="000060FC" w:rsidRPr="000060FC" w:rsidRDefault="00CF730C" w:rsidP="000060FC">
            <w:pPr>
              <w:spacing w:before="120"/>
              <w:ind w:left="2198"/>
              <w:jc w:val="left"/>
            </w:pPr>
            <w:r>
              <w:t>2</w:t>
            </w:r>
            <w:r w:rsidR="000060FC" w:rsidRPr="000060FC">
              <w:t xml:space="preserve"> </w:t>
            </w:r>
            <w:r>
              <w:t>RUE LOUISE LABE</w:t>
            </w:r>
            <w:r w:rsidR="000060FC" w:rsidRPr="000060FC">
              <w:t xml:space="preserve"> </w:t>
            </w:r>
          </w:p>
          <w:p w14:paraId="21636EE7" w14:textId="44075385" w:rsidR="000060FC" w:rsidRPr="000060FC" w:rsidRDefault="00CF730C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368AB1F9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1DA5BE0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1035F9E" w14:textId="702DC95C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F730C">
        <w:rPr>
          <w:bCs/>
        </w:rPr>
        <w:t>Monsieur</w:t>
      </w:r>
      <w:r w:rsidRPr="000060FC">
        <w:rPr>
          <w:bCs/>
        </w:rPr>
        <w:t xml:space="preserve"> </w:t>
      </w:r>
      <w:r w:rsidR="00CF730C">
        <w:rPr>
          <w:bCs/>
        </w:rPr>
        <w:t>CLERC</w:t>
      </w:r>
      <w:r w:rsidRPr="000060FC">
        <w:rPr>
          <w:bCs/>
        </w:rPr>
        <w:t xml:space="preserve"> </w:t>
      </w:r>
      <w:r w:rsidR="00CF730C">
        <w:rPr>
          <w:bCs/>
        </w:rPr>
        <w:t>Moïse</w:t>
      </w:r>
    </w:p>
    <w:p w14:paraId="6977EF90" w14:textId="77777777" w:rsidR="000060FC" w:rsidRPr="000060FC" w:rsidRDefault="000060FC" w:rsidP="000060FC">
      <w:pPr>
        <w:spacing w:before="120"/>
      </w:pPr>
    </w:p>
    <w:p w14:paraId="392E5CE0" w14:textId="431C83C1" w:rsidR="000060FC" w:rsidRPr="000060FC" w:rsidRDefault="00CF730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42ADD6FD" w14:textId="77777777" w:rsidR="000060FC" w:rsidRPr="000060FC" w:rsidRDefault="000060FC" w:rsidP="000060FC">
      <w:pPr>
        <w:spacing w:before="120"/>
        <w:ind w:firstLine="709"/>
      </w:pPr>
    </w:p>
    <w:p w14:paraId="221D8B0B" w14:textId="0C5C7CD9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F730C">
        <w:t>SAINT PAULET</w:t>
      </w:r>
      <w:r w:rsidRPr="000060FC">
        <w:t xml:space="preserve">, </w:t>
      </w:r>
      <w:r w:rsidR="00CF730C">
        <w:rPr>
          <w:bCs/>
        </w:rPr>
        <w:t>En Rougerou</w:t>
      </w:r>
      <w:r w:rsidRPr="000060FC">
        <w:t xml:space="preserve">,  sur la parcelle </w:t>
      </w:r>
      <w:r w:rsidRPr="000060FC">
        <w:rPr>
          <w:iCs/>
        </w:rPr>
        <w:t>n°</w:t>
      </w:r>
      <w:r w:rsidR="00CF730C">
        <w:rPr>
          <w:iCs/>
        </w:rPr>
        <w:t>93</w:t>
      </w:r>
      <w:r w:rsidRPr="000060FC">
        <w:rPr>
          <w:iCs/>
        </w:rPr>
        <w:t xml:space="preserve">, section </w:t>
      </w:r>
      <w:r w:rsidR="00CF730C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F730C">
        <w:t>19/10/2021</w:t>
      </w:r>
      <w:r w:rsidRPr="000060FC">
        <w:t>, veuillez trouver ci-joint au présent courrier :</w:t>
      </w:r>
    </w:p>
    <w:p w14:paraId="626BE46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025771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18559D7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14:paraId="2787CE3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FFE7C28" w14:textId="2F55EF83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F730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0EDC727" w14:textId="77777777" w:rsidR="000060FC" w:rsidRPr="000060FC" w:rsidRDefault="000060FC" w:rsidP="000060FC">
      <w:pPr>
        <w:spacing w:before="240"/>
        <w:ind w:left="709"/>
      </w:pPr>
    </w:p>
    <w:p w14:paraId="3CFDD49F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0D2AD1B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D47C5D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57DABA3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12E609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B3C2233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5CF8D1D9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E0AAD" w14:textId="77777777" w:rsidR="00FE5ABC" w:rsidRDefault="00FE5ABC">
      <w:r>
        <w:separator/>
      </w:r>
    </w:p>
  </w:endnote>
  <w:endnote w:type="continuationSeparator" w:id="0">
    <w:p w14:paraId="2BB0F5A9" w14:textId="77777777" w:rsidR="00FE5ABC" w:rsidRDefault="00FE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7FB95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1CB6AAF" w14:textId="77777777"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14:paraId="13C8701A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DA3CC" w14:textId="77777777" w:rsidR="00FE5ABC" w:rsidRDefault="00FE5ABC">
      <w:r>
        <w:separator/>
      </w:r>
    </w:p>
  </w:footnote>
  <w:footnote w:type="continuationSeparator" w:id="0">
    <w:p w14:paraId="01C48F2C" w14:textId="77777777" w:rsidR="00FE5ABC" w:rsidRDefault="00FE5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FE5ABC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F730C"/>
    <w:rsid w:val="00D47664"/>
    <w:rsid w:val="00D86146"/>
    <w:rsid w:val="00E00F56"/>
    <w:rsid w:val="00E70B6C"/>
    <w:rsid w:val="00E94BAE"/>
    <w:rsid w:val="00EC205F"/>
    <w:rsid w:val="00F95CC9"/>
    <w:rsid w:val="00FE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0FAA0"/>
  <w15:chartTrackingRefBased/>
  <w15:docId w15:val="{F8DBFCA1-46F1-451C-83FA-71812C87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2021-10-20T13:26:00Z</dcterms:created>
  <dcterms:modified xsi:type="dcterms:W3CDTF">2021-10-20T13:26:00Z</dcterms:modified>
</cp:coreProperties>
</file>