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B61A05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B2F4DA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D73A3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6A5F7F83" w14:textId="77777777" w:rsidR="00A91AF7" w:rsidRDefault="00A91AF7" w:rsidP="000060FC">
            <w:pPr>
              <w:spacing w:before="120"/>
              <w:ind w:left="2198"/>
              <w:jc w:val="left"/>
            </w:pPr>
          </w:p>
          <w:p w14:paraId="14647486" w14:textId="77777777" w:rsidR="00A91AF7" w:rsidRDefault="00A91AF7" w:rsidP="000060FC">
            <w:pPr>
              <w:spacing w:before="120"/>
              <w:ind w:left="2198"/>
              <w:jc w:val="left"/>
            </w:pPr>
          </w:p>
          <w:p w14:paraId="0F75E671" w14:textId="77777777" w:rsidR="00A91AF7" w:rsidRDefault="00A91AF7" w:rsidP="000060FC">
            <w:pPr>
              <w:spacing w:before="120"/>
              <w:ind w:left="2198"/>
              <w:jc w:val="left"/>
            </w:pPr>
          </w:p>
          <w:p w14:paraId="26E85355" w14:textId="77777777" w:rsidR="00A91AF7" w:rsidRDefault="00A91AF7" w:rsidP="000060FC">
            <w:pPr>
              <w:spacing w:before="120"/>
              <w:ind w:left="2198"/>
              <w:jc w:val="left"/>
            </w:pPr>
          </w:p>
          <w:p w14:paraId="10C30113" w14:textId="7DBC606B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91AF7">
              <w:rPr>
                <w:noProof/>
              </w:rPr>
              <w:t>vendredi 23 avril 2021</w:t>
            </w:r>
            <w:r w:rsidRPr="000060FC">
              <w:fldChar w:fldCharType="end"/>
            </w:r>
          </w:p>
          <w:p w14:paraId="240CDDB1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CA19416" w14:textId="77777777" w:rsidR="000060FC" w:rsidRPr="000060FC" w:rsidRDefault="001A5AD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AUSSERES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Marie-Louise</w:t>
            </w:r>
          </w:p>
          <w:p w14:paraId="7DBAE016" w14:textId="7904E24C" w:rsidR="000060FC" w:rsidRPr="000060FC" w:rsidRDefault="001A5AD6" w:rsidP="000060FC">
            <w:pPr>
              <w:spacing w:before="120"/>
              <w:ind w:left="2198"/>
              <w:jc w:val="left"/>
            </w:pPr>
            <w:r>
              <w:t xml:space="preserve">En </w:t>
            </w:r>
            <w:proofErr w:type="spellStart"/>
            <w:r>
              <w:t>Rouger</w:t>
            </w:r>
            <w:proofErr w:type="spellEnd"/>
            <w:r w:rsidR="000060FC" w:rsidRPr="000060FC">
              <w:t xml:space="preserve"> </w:t>
            </w:r>
          </w:p>
          <w:p w14:paraId="0533B2DE" w14:textId="11AF6D36" w:rsidR="000060FC" w:rsidRPr="000060FC" w:rsidRDefault="001A5AD6" w:rsidP="000060FC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LABASTIDE D'ANJOU</w:t>
            </w:r>
          </w:p>
        </w:tc>
      </w:tr>
    </w:tbl>
    <w:p w14:paraId="3C2EE71F" w14:textId="77777777" w:rsidR="00A91AF7" w:rsidRDefault="00A91AF7" w:rsidP="000060FC">
      <w:pPr>
        <w:spacing w:before="120"/>
        <w:rPr>
          <w:i/>
          <w:u w:val="single"/>
        </w:rPr>
      </w:pPr>
    </w:p>
    <w:p w14:paraId="451FA80C" w14:textId="77777777" w:rsidR="00A91AF7" w:rsidRDefault="00A91AF7" w:rsidP="000060FC">
      <w:pPr>
        <w:spacing w:before="120"/>
        <w:rPr>
          <w:i/>
          <w:u w:val="single"/>
        </w:rPr>
      </w:pPr>
    </w:p>
    <w:p w14:paraId="17D9B89E" w14:textId="77777777" w:rsidR="00A91AF7" w:rsidRDefault="00A91AF7" w:rsidP="000060FC">
      <w:pPr>
        <w:spacing w:before="120"/>
        <w:rPr>
          <w:i/>
          <w:u w:val="single"/>
        </w:rPr>
      </w:pPr>
    </w:p>
    <w:p w14:paraId="5B507A66" w14:textId="6A7EA701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9748AA0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6F6E15C" w14:textId="4B1BA4C6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A5AD6">
        <w:rPr>
          <w:bCs/>
        </w:rPr>
        <w:t>Madame</w:t>
      </w:r>
      <w:r w:rsidRPr="000060FC">
        <w:rPr>
          <w:bCs/>
        </w:rPr>
        <w:t xml:space="preserve"> </w:t>
      </w:r>
      <w:r w:rsidR="001A5AD6">
        <w:rPr>
          <w:bCs/>
        </w:rPr>
        <w:t>AUSSERES</w:t>
      </w:r>
      <w:r w:rsidRPr="000060FC">
        <w:rPr>
          <w:bCs/>
        </w:rPr>
        <w:t xml:space="preserve"> </w:t>
      </w:r>
      <w:r w:rsidR="001A5AD6">
        <w:rPr>
          <w:bCs/>
        </w:rPr>
        <w:t>Marie-Louise</w:t>
      </w:r>
    </w:p>
    <w:p w14:paraId="083059F8" w14:textId="77777777" w:rsidR="000060FC" w:rsidRPr="000060FC" w:rsidRDefault="000060FC" w:rsidP="000060FC">
      <w:pPr>
        <w:spacing w:before="120"/>
      </w:pPr>
    </w:p>
    <w:p w14:paraId="41F846E0" w14:textId="06CC049D" w:rsidR="000060FC" w:rsidRPr="000060FC" w:rsidRDefault="001A5AD6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6CC3D9A9" w14:textId="77777777" w:rsidR="000060FC" w:rsidRPr="000060FC" w:rsidRDefault="000060FC" w:rsidP="000060FC">
      <w:pPr>
        <w:spacing w:before="120"/>
        <w:ind w:firstLine="709"/>
      </w:pPr>
    </w:p>
    <w:p w14:paraId="308223E1" w14:textId="50A1EAF5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A5AD6">
        <w:t>LABASTIDE D'ANJOU</w:t>
      </w:r>
      <w:r w:rsidRPr="000060FC">
        <w:t xml:space="preserve">, </w:t>
      </w:r>
      <w:r w:rsidR="001A5AD6">
        <w:rPr>
          <w:bCs/>
        </w:rPr>
        <w:t xml:space="preserve">En </w:t>
      </w:r>
      <w:proofErr w:type="spellStart"/>
      <w:proofErr w:type="gramStart"/>
      <w:r w:rsidR="001A5AD6">
        <w:rPr>
          <w:bCs/>
        </w:rPr>
        <w:t>Rouger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1A5AD6">
        <w:rPr>
          <w:iCs/>
        </w:rPr>
        <w:t>60</w:t>
      </w:r>
      <w:r w:rsidRPr="000060FC">
        <w:rPr>
          <w:iCs/>
        </w:rPr>
        <w:t xml:space="preserve">, section </w:t>
      </w:r>
      <w:r w:rsidR="001A5AD6">
        <w:rPr>
          <w:iCs/>
        </w:rPr>
        <w:t>ZE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A5AD6">
        <w:t>23/04/2021</w:t>
      </w:r>
      <w:r w:rsidRPr="000060FC">
        <w:t>, veuillez trouver ci-joint au présent courrier :</w:t>
      </w:r>
    </w:p>
    <w:p w14:paraId="0BA72F6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27D252E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4AC2D1D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EF8025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B7F6F8A" w14:textId="46F57431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A5AD6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2E70574" w14:textId="77777777" w:rsidR="000060FC" w:rsidRPr="000060FC" w:rsidRDefault="000060FC" w:rsidP="000060FC">
      <w:pPr>
        <w:spacing w:before="240"/>
        <w:ind w:left="709"/>
      </w:pPr>
    </w:p>
    <w:p w14:paraId="53C92AF3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781971F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18F813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95CE59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BE1683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167D7F4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7D47AB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EDC13" w14:textId="77777777" w:rsidR="00FC4F72" w:rsidRDefault="00FC4F72">
      <w:r>
        <w:separator/>
      </w:r>
    </w:p>
  </w:endnote>
  <w:endnote w:type="continuationSeparator" w:id="0">
    <w:p w14:paraId="1F44736E" w14:textId="77777777" w:rsidR="00FC4F72" w:rsidRDefault="00FC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E1CA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E5F3F6A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710972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FD1CE" w14:textId="77777777" w:rsidR="00FC4F72" w:rsidRDefault="00FC4F72">
      <w:r>
        <w:separator/>
      </w:r>
    </w:p>
  </w:footnote>
  <w:footnote w:type="continuationSeparator" w:id="0">
    <w:p w14:paraId="2A36395A" w14:textId="77777777" w:rsidR="00FC4F72" w:rsidRDefault="00FC4F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FC4F72"/>
    <w:rsid w:val="000060FC"/>
    <w:rsid w:val="000445BA"/>
    <w:rsid w:val="00165F7E"/>
    <w:rsid w:val="001A5AD6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91AF7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C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278223"/>
  <w15:chartTrackingRefBased/>
  <w15:docId w15:val="{D5575F5E-3D43-4A9E-9515-BD17ED74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2021-04-23T14:32:00Z</cp:lastPrinted>
  <dcterms:created xsi:type="dcterms:W3CDTF">2021-04-23T14:32:00Z</dcterms:created>
  <dcterms:modified xsi:type="dcterms:W3CDTF">2021-04-23T14:32:00Z</dcterms:modified>
</cp:coreProperties>
</file>