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61EB">
              <w:rPr>
                <w:rFonts w:ascii="Arial" w:hAnsi="Arial"/>
                <w:noProof/>
              </w:rPr>
              <w:t>mardi 16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20E7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LLORCA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Françoise</w:t>
            </w:r>
          </w:p>
          <w:p w:rsidR="0015688F" w:rsidRDefault="00920E7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Lavalbasse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Genêts</w:t>
            </w:r>
          </w:p>
          <w:p w:rsidR="0015688F" w:rsidRDefault="00920E71" w:rsidP="00920E7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20E7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20E71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920E71"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20E7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20E7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20E71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920E71">
        <w:rPr>
          <w:rFonts w:ascii="Arial" w:hAnsi="Arial"/>
          <w:bCs/>
        </w:rPr>
        <w:t>Françoise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20E71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20E71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920E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BB2034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920E7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BB2034">
        <w:rPr>
          <w:rFonts w:ascii="Arial" w:hAnsi="Arial"/>
        </w:rPr>
        <w:t>30m²</w:t>
      </w:r>
      <w:proofErr w:type="gramStart"/>
      <w:r w:rsidR="00BB2034">
        <w:rPr>
          <w:rFonts w:ascii="Arial" w:hAnsi="Arial"/>
        </w:rPr>
        <w:t>,</w:t>
      </w:r>
      <w:r w:rsidR="00BB2034">
        <w:t>ou</w:t>
      </w:r>
      <w:proofErr w:type="gramEnd"/>
      <w:r w:rsidR="00BB2034">
        <w:t xml:space="preserve"> d’une filière agréée de  </w:t>
      </w:r>
      <w:r w:rsidR="00BB2034">
        <w:t>6</w:t>
      </w:r>
      <w:r w:rsidR="00BB2034">
        <w:t xml:space="preserve">  EH.</w:t>
      </w:r>
      <w:r w:rsidR="00BB2034"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20E7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20E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LLORCA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20E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20E71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920E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61EB">
              <w:rPr>
                <w:rFonts w:cs="Arial"/>
                <w:bCs/>
                <w:noProof/>
              </w:rPr>
              <w:t>mardi 16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20E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LLORCA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20E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20E71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920E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61EB">
              <w:rPr>
                <w:rFonts w:cs="Arial"/>
                <w:bCs/>
                <w:noProof/>
              </w:rPr>
              <w:t>mardi 16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1EB" w:rsidRDefault="002861EB">
      <w:r>
        <w:separator/>
      </w:r>
    </w:p>
  </w:endnote>
  <w:endnote w:type="continuationSeparator" w:id="0">
    <w:p w:rsidR="002861EB" w:rsidRDefault="0028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1EB" w:rsidRDefault="002861EB">
      <w:r>
        <w:separator/>
      </w:r>
    </w:p>
  </w:footnote>
  <w:footnote w:type="continuationSeparator" w:id="0">
    <w:p w:rsidR="002861EB" w:rsidRDefault="00286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1EB"/>
    <w:rsid w:val="0015688F"/>
    <w:rsid w:val="00243875"/>
    <w:rsid w:val="00280E8D"/>
    <w:rsid w:val="002861EB"/>
    <w:rsid w:val="00330661"/>
    <w:rsid w:val="00336732"/>
    <w:rsid w:val="008E019E"/>
    <w:rsid w:val="0090446F"/>
    <w:rsid w:val="00920E71"/>
    <w:rsid w:val="00965A31"/>
    <w:rsid w:val="00BB2034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6D3FD-2926-4D7A-8EF6-5F572FCF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3</Pages>
  <Words>886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2014-12-16T13:43:00Z</dcterms:created>
  <dcterms:modified xsi:type="dcterms:W3CDTF">2014-12-16T13:44:00Z</dcterms:modified>
</cp:coreProperties>
</file>