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6383">
              <w:rPr>
                <w:rFonts w:ascii="Arial" w:hAnsi="Arial"/>
                <w:noProof/>
              </w:rPr>
              <w:t>mercredi 10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948E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LLORCA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Françoise</w:t>
            </w:r>
          </w:p>
          <w:p w:rsidR="0015688F" w:rsidRDefault="005948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Lavalbasse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Genêts</w:t>
            </w:r>
          </w:p>
          <w:p w:rsidR="0015688F" w:rsidRDefault="005948EE" w:rsidP="005948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948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948EE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5948EE"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948E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948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948EE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5948EE">
        <w:rPr>
          <w:rFonts w:ascii="Arial" w:hAnsi="Arial"/>
          <w:bCs/>
        </w:rPr>
        <w:t>Françoise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948EE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948E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5948E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296383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948EE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296383">
        <w:rPr>
          <w:rFonts w:ascii="Arial" w:hAnsi="Arial"/>
        </w:rPr>
        <w:t xml:space="preserve">30 m² </w:t>
      </w:r>
      <w:r w:rsidR="00296383">
        <w:t xml:space="preserve">ou d’une filière agréée de </w:t>
      </w:r>
      <w:r w:rsidR="00296383">
        <w:t>6</w:t>
      </w:r>
      <w:r w:rsidR="00296383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296383">
        <w:rPr>
          <w:rFonts w:ascii="Arial" w:hAnsi="Arial"/>
        </w:rPr>
        <w:t xml:space="preserve">alisés conformément au DTU 64-1, </w:t>
      </w:r>
      <w:r w:rsidR="00296383" w:rsidRPr="00296383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948E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948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LLORCA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948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948E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5948E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6383">
              <w:rPr>
                <w:rFonts w:cs="Arial"/>
                <w:bCs/>
                <w:noProof/>
              </w:rPr>
              <w:t>mercredi 10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948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LLORCA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948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948E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5948E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6383">
              <w:rPr>
                <w:rFonts w:cs="Arial"/>
                <w:bCs/>
                <w:noProof/>
              </w:rPr>
              <w:t>mercredi 10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A0E" w:rsidRDefault="00AC5A0E">
      <w:r>
        <w:separator/>
      </w:r>
    </w:p>
  </w:endnote>
  <w:endnote w:type="continuationSeparator" w:id="0">
    <w:p w:rsidR="00AC5A0E" w:rsidRDefault="00AC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A0E" w:rsidRDefault="00AC5A0E">
      <w:r>
        <w:separator/>
      </w:r>
    </w:p>
  </w:footnote>
  <w:footnote w:type="continuationSeparator" w:id="0">
    <w:p w:rsidR="00AC5A0E" w:rsidRDefault="00AC5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A0E"/>
    <w:rsid w:val="0015688F"/>
    <w:rsid w:val="00243875"/>
    <w:rsid w:val="00280E8D"/>
    <w:rsid w:val="00296383"/>
    <w:rsid w:val="00330661"/>
    <w:rsid w:val="00336732"/>
    <w:rsid w:val="005948EE"/>
    <w:rsid w:val="008E019E"/>
    <w:rsid w:val="0090446F"/>
    <w:rsid w:val="00965A31"/>
    <w:rsid w:val="00AC5A0E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0BE52-1182-4BAC-A038-69292092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46</TotalTime>
  <Pages>3</Pages>
  <Words>897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2014-12-10T10:33:00Z</cp:lastPrinted>
  <dcterms:created xsi:type="dcterms:W3CDTF">2014-12-10T09:47:00Z</dcterms:created>
  <dcterms:modified xsi:type="dcterms:W3CDTF">2014-12-10T10:33:00Z</dcterms:modified>
</cp:coreProperties>
</file>