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311C8F" w:rsidTr="00235521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311C8F" w:rsidRDefault="00F74681" w:rsidP="00235521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311C8F" w:rsidRDefault="00311C8F" w:rsidP="0023552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FD41B5">
              <w:rPr>
                <w:rFonts w:ascii="Arial" w:hAnsi="Arial"/>
                <w:noProof/>
              </w:rPr>
              <w:t>lundi 31 juillet 2017</w:t>
            </w:r>
            <w:r>
              <w:rPr>
                <w:rFonts w:ascii="Arial" w:hAnsi="Arial"/>
              </w:rPr>
              <w:fldChar w:fldCharType="end"/>
            </w:r>
          </w:p>
          <w:p w:rsidR="00311C8F" w:rsidRDefault="00311C8F" w:rsidP="00235521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311C8F" w:rsidRDefault="00FA34D1" w:rsidP="00235521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311C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 xml:space="preserve">BRAJEUX-GELI </w:t>
            </w:r>
            <w:r w:rsidR="00311C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Chantal</w:t>
            </w:r>
          </w:p>
          <w:p w:rsidR="00311C8F" w:rsidRDefault="00FA34D1" w:rsidP="0023552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Brunel</w:t>
            </w:r>
            <w:r w:rsidR="00311C8F">
              <w:rPr>
                <w:rFonts w:ascii="Arial" w:hAnsi="Arial"/>
              </w:rPr>
              <w:t xml:space="preserve"> </w:t>
            </w:r>
          </w:p>
          <w:p w:rsidR="00311C8F" w:rsidRDefault="00FA34D1" w:rsidP="00FA34D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311C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PEYRENS</w:t>
            </w:r>
          </w:p>
        </w:tc>
      </w:tr>
    </w:tbl>
    <w:p w:rsidR="00311C8F" w:rsidRDefault="00311C8F" w:rsidP="00311C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F74681">
        <w:rPr>
          <w:rFonts w:ascii="Arial" w:hAnsi="Arial"/>
          <w:i/>
        </w:rPr>
        <w:t>Cédric</w:t>
      </w:r>
      <w:proofErr w:type="spellEnd"/>
      <w:r w:rsidR="00F74681">
        <w:rPr>
          <w:rFonts w:ascii="Arial" w:hAnsi="Arial"/>
          <w:i/>
        </w:rPr>
        <w:t xml:space="preserve"> ECK</w:t>
      </w:r>
    </w:p>
    <w:p w:rsidR="00311C8F" w:rsidRDefault="00311C8F" w:rsidP="00311C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311C8F" w:rsidRDefault="00311C8F" w:rsidP="00311C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FA34D1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FA34D1">
        <w:rPr>
          <w:rFonts w:ascii="Arial" w:hAnsi="Arial"/>
          <w:bCs/>
        </w:rPr>
        <w:t xml:space="preserve">BRAJEUX-GELI </w:t>
      </w:r>
      <w:r>
        <w:rPr>
          <w:rFonts w:ascii="Arial" w:hAnsi="Arial"/>
          <w:bCs/>
        </w:rPr>
        <w:t xml:space="preserve"> </w:t>
      </w:r>
      <w:r w:rsidR="00FA34D1">
        <w:rPr>
          <w:rFonts w:ascii="Arial" w:hAnsi="Arial"/>
          <w:bCs/>
        </w:rPr>
        <w:t>Chantal</w:t>
      </w:r>
    </w:p>
    <w:p w:rsidR="00311C8F" w:rsidRDefault="00311C8F" w:rsidP="00311C8F">
      <w:pPr>
        <w:pStyle w:val="Commentaire"/>
        <w:rPr>
          <w:rFonts w:ascii="Arial" w:hAnsi="Arial"/>
        </w:rPr>
      </w:pPr>
    </w:p>
    <w:p w:rsidR="00311C8F" w:rsidRDefault="00FA34D1" w:rsidP="00311C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311C8F">
        <w:rPr>
          <w:rFonts w:ascii="Arial" w:hAnsi="Arial"/>
        </w:rPr>
        <w:t>,</w:t>
      </w:r>
    </w:p>
    <w:p w:rsidR="00311C8F" w:rsidRDefault="00311C8F" w:rsidP="00311C8F">
      <w:pPr>
        <w:pStyle w:val="Commentaire"/>
        <w:ind w:firstLine="709"/>
        <w:rPr>
          <w:rFonts w:ascii="Arial" w:hAnsi="Arial"/>
        </w:rPr>
      </w:pPr>
    </w:p>
    <w:p w:rsidR="00311C8F" w:rsidRDefault="00311C8F" w:rsidP="00311C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FA34D1">
        <w:rPr>
          <w:rFonts w:ascii="Arial" w:hAnsi="Arial"/>
        </w:rPr>
        <w:t>PEYRENS</w:t>
      </w:r>
      <w:r>
        <w:rPr>
          <w:rFonts w:ascii="Arial" w:hAnsi="Arial"/>
        </w:rPr>
        <w:t xml:space="preserve">, </w:t>
      </w:r>
      <w:r w:rsidR="00FA34D1">
        <w:rPr>
          <w:rFonts w:ascii="Arial" w:hAnsi="Arial"/>
          <w:bCs/>
        </w:rPr>
        <w:t xml:space="preserve">Route de </w:t>
      </w:r>
      <w:proofErr w:type="spellStart"/>
      <w:r w:rsidR="00FA34D1">
        <w:rPr>
          <w:rFonts w:ascii="Arial" w:hAnsi="Arial"/>
          <w:bCs/>
        </w:rPr>
        <w:t>Tréville</w:t>
      </w:r>
      <w:proofErr w:type="spellEnd"/>
      <w:r>
        <w:rPr>
          <w:rFonts w:ascii="Arial" w:hAnsi="Arial"/>
        </w:rPr>
        <w:t xml:space="preserve">,  sur la parcelle </w:t>
      </w:r>
      <w:r>
        <w:rPr>
          <w:rFonts w:ascii="Arial" w:hAnsi="Arial"/>
          <w:iCs/>
        </w:rPr>
        <w:t>n°, section,</w:t>
      </w:r>
      <w:r>
        <w:rPr>
          <w:rFonts w:ascii="Arial" w:hAnsi="Arial"/>
        </w:rPr>
        <w:t xml:space="preserve"> réalisée par le SPANC de la Communauté de Communes en date du </w:t>
      </w:r>
      <w:r w:rsidR="00FA34D1">
        <w:rPr>
          <w:rFonts w:ascii="Arial" w:hAnsi="Arial"/>
        </w:rPr>
        <w:t>17/06/2014</w:t>
      </w:r>
      <w:r>
        <w:rPr>
          <w:rFonts w:ascii="Arial" w:hAnsi="Arial"/>
        </w:rPr>
        <w:t>, veuillez trouver ci-joint au présent courrier :</w:t>
      </w:r>
    </w:p>
    <w:p w:rsidR="00311C8F" w:rsidRDefault="00311C8F" w:rsidP="00311C8F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311C8F" w:rsidRDefault="00311C8F" w:rsidP="00311C8F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311C8F" w:rsidRDefault="00311C8F" w:rsidP="00311C8F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en </w:t>
      </w:r>
      <w:r w:rsidR="00FA34D1">
        <w:rPr>
          <w:rFonts w:ascii="Arial" w:hAnsi="Arial"/>
          <w:i/>
        </w:rPr>
        <w:t>Non conforme</w:t>
      </w:r>
      <w:r>
        <w:rPr>
          <w:rFonts w:ascii="Arial" w:hAnsi="Arial"/>
          <w:i/>
        </w:rPr>
        <w:t>.</w:t>
      </w:r>
    </w:p>
    <w:p w:rsidR="00311C8F" w:rsidRDefault="00311C8F" w:rsidP="00311C8F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311C8F" w:rsidRDefault="00311C8F" w:rsidP="00311C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A34D1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311C8F" w:rsidRDefault="00311C8F" w:rsidP="00311C8F">
      <w:pPr>
        <w:pStyle w:val="Commentaire"/>
        <w:spacing w:before="240"/>
        <w:ind w:left="709"/>
        <w:rPr>
          <w:rFonts w:ascii="Arial" w:hAnsi="Arial"/>
        </w:rPr>
      </w:pPr>
    </w:p>
    <w:p w:rsidR="00311C8F" w:rsidRDefault="00311C8F" w:rsidP="00311C8F">
      <w:pPr>
        <w:ind w:left="5670"/>
        <w:rPr>
          <w:rFonts w:cs="Arial"/>
          <w:bCs/>
        </w:rPr>
      </w:pPr>
    </w:p>
    <w:p w:rsidR="00022AEB" w:rsidRDefault="00311C8F" w:rsidP="00311C8F">
      <w:pPr>
        <w:pStyle w:val="Retraitcorpsdetexte"/>
      </w:pPr>
      <w:r>
        <w:t>Le Président</w:t>
      </w:r>
    </w:p>
    <w:p w:rsidR="00326713" w:rsidRDefault="00326713" w:rsidP="00311C8F">
      <w:pPr>
        <w:pStyle w:val="Retraitcorpsdetexte"/>
      </w:pPr>
    </w:p>
    <w:p w:rsidR="00326713" w:rsidRDefault="00326713" w:rsidP="00311C8F">
      <w:pPr>
        <w:pStyle w:val="Retraitcorpsdetexte"/>
      </w:pPr>
    </w:p>
    <w:p w:rsidR="005D2896" w:rsidRDefault="005D2896" w:rsidP="00311C8F">
      <w:pPr>
        <w:pStyle w:val="Retraitcorpsdetexte"/>
      </w:pPr>
    </w:p>
    <w:p w:rsidR="00235521" w:rsidRDefault="00022AE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Philippe GREFFIER</w:t>
      </w:r>
    </w:p>
    <w:sectPr w:rsidR="002355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41B5" w:rsidRDefault="00FD41B5">
      <w:r>
        <w:separator/>
      </w:r>
    </w:p>
  </w:endnote>
  <w:endnote w:type="continuationSeparator" w:id="0">
    <w:p w:rsidR="00FD41B5" w:rsidRDefault="00FD4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4681" w:rsidRDefault="00F74681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5521" w:rsidRDefault="0023552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et du Bassin Lauragais</w:t>
    </w:r>
  </w:p>
  <w:p w:rsidR="00235521" w:rsidRDefault="00235521">
    <w:pPr>
      <w:ind w:firstLine="71"/>
      <w:jc w:val="center"/>
    </w:pPr>
    <w:r>
      <w:rPr>
        <w:sz w:val="16"/>
      </w:rPr>
      <w:t xml:space="preserve">40 avenue du 08 mai 1945 </w:t>
    </w:r>
    <w:r w:rsidR="00F74681">
      <w:rPr>
        <w:sz w:val="16"/>
      </w:rPr>
      <w:t xml:space="preserve"> B.P. 1161</w:t>
    </w:r>
    <w:r>
      <w:rPr>
        <w:sz w:val="16"/>
      </w:rPr>
      <w:t>- 11 4</w:t>
    </w:r>
    <w:r w:rsidR="00F74681">
      <w:rPr>
        <w:sz w:val="16"/>
      </w:rPr>
      <w:t>91</w:t>
    </w:r>
    <w:r>
      <w:rPr>
        <w:sz w:val="16"/>
      </w:rPr>
      <w:t xml:space="preserve"> CASTELNAUDARY</w:t>
    </w:r>
    <w:r w:rsidR="00F74681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4681" w:rsidRDefault="00F74681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41B5" w:rsidRDefault="00FD41B5">
      <w:r>
        <w:separator/>
      </w:r>
    </w:p>
  </w:footnote>
  <w:footnote w:type="continuationSeparator" w:id="0">
    <w:p w:rsidR="00FD41B5" w:rsidRDefault="00FD41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4681" w:rsidRDefault="00F74681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4681" w:rsidRDefault="00F74681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4681" w:rsidRDefault="00F74681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41B5"/>
    <w:rsid w:val="00022AEB"/>
    <w:rsid w:val="000E3A0C"/>
    <w:rsid w:val="001457BB"/>
    <w:rsid w:val="00235521"/>
    <w:rsid w:val="00311C8F"/>
    <w:rsid w:val="00326713"/>
    <w:rsid w:val="005D2896"/>
    <w:rsid w:val="00744FE7"/>
    <w:rsid w:val="00AB0F61"/>
    <w:rsid w:val="00B859C2"/>
    <w:rsid w:val="00F74681"/>
    <w:rsid w:val="00FA34D1"/>
    <w:rsid w:val="00FD4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8C33D9C-F972-434A-999A-6327C82B8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Retraitcorpsdetexte">
    <w:name w:val="Body Text Indent"/>
    <w:basedOn w:val="Normal"/>
    <w:link w:val="RetraitcorpsdetexteCar"/>
    <w:semiHidden/>
    <w:rsid w:val="00311C8F"/>
    <w:pPr>
      <w:spacing w:before="120"/>
      <w:ind w:left="5670"/>
      <w:jc w:val="center"/>
    </w:pPr>
    <w:rPr>
      <w:rFonts w:cs="Arial"/>
      <w:bCs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RetraitcorpsdetexteCar">
    <w:name w:val="Retrait corps de texte Car"/>
    <w:link w:val="Retraitcorpsdetexte"/>
    <w:semiHidden/>
    <w:rsid w:val="00311C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Non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F02 Non Favorable</Template>
  <TotalTime>0</TotalTime>
  <Pages>1</Pages>
  <Words>188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2017-07-31T12:56:00Z</dcterms:created>
  <dcterms:modified xsi:type="dcterms:W3CDTF">2017-07-31T12:56:00Z</dcterms:modified>
</cp:coreProperties>
</file>