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5DC60011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ABBE462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D4886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0535411F" w14:textId="77777777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B2DEB">
              <w:rPr>
                <w:noProof/>
              </w:rPr>
              <w:t>mercredi 24 mars 2021</w:t>
            </w:r>
            <w:r w:rsidRPr="000060FC">
              <w:fldChar w:fldCharType="end"/>
            </w:r>
          </w:p>
          <w:p w14:paraId="6710061B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CC73912" w14:textId="219A87FA" w:rsidR="000060FC" w:rsidRPr="000060FC" w:rsidRDefault="00E60B6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 et Mme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RIBEIRO DE ALMEIDA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Joao</w:t>
            </w:r>
          </w:p>
          <w:p w14:paraId="31E5686B" w14:textId="437DB7D2" w:rsidR="000060FC" w:rsidRPr="000060FC" w:rsidRDefault="00E60B6B" w:rsidP="000060FC">
            <w:pPr>
              <w:spacing w:before="120"/>
              <w:ind w:left="2198"/>
              <w:jc w:val="left"/>
            </w:pPr>
            <w:r>
              <w:t>61</w:t>
            </w:r>
            <w:r w:rsidR="000060FC" w:rsidRPr="000060FC">
              <w:t xml:space="preserve"> </w:t>
            </w:r>
            <w:r>
              <w:t>Route de Mazères</w:t>
            </w:r>
            <w:r w:rsidR="000060FC" w:rsidRPr="000060FC">
              <w:t xml:space="preserve"> </w:t>
            </w:r>
          </w:p>
          <w:p w14:paraId="48E39488" w14:textId="4CCC1CC9" w:rsidR="000060FC" w:rsidRPr="000060FC" w:rsidRDefault="00E60B6B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VILLENEUVE LA COMPTAL</w:t>
            </w:r>
          </w:p>
        </w:tc>
      </w:tr>
    </w:tbl>
    <w:p w14:paraId="0FFD8424" w14:textId="77777777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BC30524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53A8E20F" w14:textId="3862D6A5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60B6B">
        <w:rPr>
          <w:bCs/>
        </w:rPr>
        <w:t>M et Mme</w:t>
      </w:r>
      <w:r w:rsidRPr="000060FC">
        <w:rPr>
          <w:bCs/>
        </w:rPr>
        <w:t xml:space="preserve"> </w:t>
      </w:r>
      <w:r w:rsidR="00E60B6B">
        <w:rPr>
          <w:bCs/>
        </w:rPr>
        <w:t>RIBEIRO DE ALMEIDA</w:t>
      </w:r>
      <w:r w:rsidRPr="000060FC">
        <w:rPr>
          <w:bCs/>
        </w:rPr>
        <w:t xml:space="preserve"> </w:t>
      </w:r>
      <w:r w:rsidR="00E60B6B">
        <w:rPr>
          <w:bCs/>
        </w:rPr>
        <w:t>Joao</w:t>
      </w:r>
    </w:p>
    <w:p w14:paraId="10F54B32" w14:textId="77777777" w:rsidR="000060FC" w:rsidRPr="000060FC" w:rsidRDefault="000060FC" w:rsidP="000060FC">
      <w:pPr>
        <w:spacing w:before="120"/>
      </w:pPr>
    </w:p>
    <w:p w14:paraId="2D52664D" w14:textId="726960C4" w:rsidR="000060FC" w:rsidRPr="000060FC" w:rsidRDefault="00E60B6B" w:rsidP="000060FC">
      <w:pPr>
        <w:spacing w:before="120"/>
        <w:ind w:firstLine="709"/>
      </w:pPr>
      <w:r>
        <w:rPr>
          <w:bCs/>
        </w:rPr>
        <w:t>M et Mme</w:t>
      </w:r>
      <w:r w:rsidR="000060FC" w:rsidRPr="000060FC">
        <w:t>,</w:t>
      </w:r>
    </w:p>
    <w:p w14:paraId="4D2B6719" w14:textId="77777777" w:rsidR="000060FC" w:rsidRPr="000060FC" w:rsidRDefault="000060FC" w:rsidP="000060FC">
      <w:pPr>
        <w:spacing w:before="120"/>
        <w:ind w:firstLine="709"/>
      </w:pPr>
    </w:p>
    <w:p w14:paraId="151EFCBB" w14:textId="129AF10D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60B6B">
        <w:t>VILLENEUVE LA COMPTAL</w:t>
      </w:r>
      <w:r w:rsidRPr="000060FC">
        <w:t xml:space="preserve">, </w:t>
      </w:r>
      <w:r w:rsidR="00E60B6B">
        <w:rPr>
          <w:bCs/>
        </w:rPr>
        <w:t>61</w:t>
      </w:r>
      <w:r w:rsidRPr="000060FC">
        <w:rPr>
          <w:bCs/>
        </w:rPr>
        <w:t xml:space="preserve"> </w:t>
      </w:r>
      <w:r w:rsidR="00E60B6B">
        <w:rPr>
          <w:bCs/>
        </w:rPr>
        <w:t xml:space="preserve">Route de </w:t>
      </w:r>
      <w:proofErr w:type="gramStart"/>
      <w:r w:rsidR="00E60B6B">
        <w:rPr>
          <w:bCs/>
        </w:rPr>
        <w:t>Mazères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E60B6B">
        <w:rPr>
          <w:iCs/>
        </w:rPr>
        <w:t>1432</w:t>
      </w:r>
      <w:r w:rsidRPr="000060FC">
        <w:rPr>
          <w:iCs/>
        </w:rPr>
        <w:t xml:space="preserve">, section </w:t>
      </w:r>
      <w:r w:rsidR="00E60B6B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60B6B">
        <w:t>23/03/2021</w:t>
      </w:r>
      <w:r w:rsidRPr="000060FC">
        <w:t>, veuillez trouver ci-joint au présent courrier :</w:t>
      </w:r>
    </w:p>
    <w:p w14:paraId="60D252D2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FC027A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09BE9BB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069B2F2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202CF79" w14:textId="69010FD2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60B6B">
        <w:rPr>
          <w:bCs/>
        </w:rPr>
        <w:t>M et Mme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0DE1B9D" w14:textId="77777777" w:rsidR="000060FC" w:rsidRPr="000060FC" w:rsidRDefault="000060FC" w:rsidP="000060FC">
      <w:pPr>
        <w:spacing w:before="240"/>
        <w:ind w:left="709"/>
      </w:pPr>
    </w:p>
    <w:p w14:paraId="43D63AE4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0C9E030A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24E751AE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93538C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9D02FD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2C732A0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5EEE0BD3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EAE12D" w14:textId="77777777" w:rsidR="005B2DEB" w:rsidRDefault="005B2DEB">
      <w:r>
        <w:separator/>
      </w:r>
    </w:p>
  </w:endnote>
  <w:endnote w:type="continuationSeparator" w:id="0">
    <w:p w14:paraId="18FB42B2" w14:textId="77777777" w:rsidR="005B2DEB" w:rsidRDefault="005B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D1020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960537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0F6E229F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F71F15" w14:textId="77777777" w:rsidR="005B2DEB" w:rsidRDefault="005B2DEB">
      <w:r>
        <w:separator/>
      </w:r>
    </w:p>
  </w:footnote>
  <w:footnote w:type="continuationSeparator" w:id="0">
    <w:p w14:paraId="0986A426" w14:textId="77777777" w:rsidR="005B2DEB" w:rsidRDefault="005B2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5B2DEB"/>
    <w:rsid w:val="000060FC"/>
    <w:rsid w:val="000445BA"/>
    <w:rsid w:val="00165F7E"/>
    <w:rsid w:val="002463C1"/>
    <w:rsid w:val="002B5E55"/>
    <w:rsid w:val="003F1ED7"/>
    <w:rsid w:val="00493659"/>
    <w:rsid w:val="00596BD2"/>
    <w:rsid w:val="005B2DEB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60B6B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7370A6"/>
  <w15:chartTrackingRefBased/>
  <w15:docId w15:val="{5DAEAF75-552B-4B6B-8A05-64FB2C44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2021-03-24T07:50:00Z</dcterms:created>
  <dcterms:modified xsi:type="dcterms:W3CDTF">2021-03-24T07:50:00Z</dcterms:modified>
</cp:coreProperties>
</file>