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1607B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F044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PENNAVAIRE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15688F" w:rsidRDefault="001F044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Gauzy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F044B" w:rsidP="001F04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F04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044B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1F044B"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F044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F04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044B">
        <w:rPr>
          <w:rFonts w:ascii="Arial" w:hAnsi="Arial"/>
          <w:bCs/>
        </w:rPr>
        <w:t xml:space="preserve">PENNAVAIRE </w:t>
      </w:r>
      <w:r>
        <w:rPr>
          <w:rFonts w:ascii="Arial" w:hAnsi="Arial"/>
          <w:bCs/>
        </w:rPr>
        <w:t xml:space="preserve"> </w:t>
      </w:r>
      <w:r w:rsidR="001F044B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F044B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F044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1F044B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F04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2632E" w:rsidRDefault="0092632E" w:rsidP="0015688F">
      <w:pPr>
        <w:ind w:left="5670"/>
        <w:rPr>
          <w:rFonts w:cs="Arial"/>
          <w:bCs/>
        </w:rPr>
      </w:pPr>
    </w:p>
    <w:p w:rsidR="0092632E" w:rsidRDefault="0092632E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92632E" w:rsidRDefault="0092632E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F04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PENNAVAIRE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F044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Gauzy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44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1F044B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607B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2632E" w:rsidRDefault="0092632E" w:rsidP="00E54CBD">
            <w:pPr>
              <w:rPr>
                <w:rFonts w:cs="Arial"/>
                <w:bCs/>
              </w:rPr>
            </w:pPr>
          </w:p>
          <w:p w:rsidR="0092632E" w:rsidRDefault="0092632E" w:rsidP="00E54CBD">
            <w:pPr>
              <w:rPr>
                <w:rFonts w:cs="Arial"/>
                <w:bCs/>
              </w:rPr>
            </w:pPr>
          </w:p>
          <w:p w:rsidR="0092632E" w:rsidRDefault="0092632E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F044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PENNAVAIRE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F044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Gauzy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44B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1F044B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607B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92632E" w:rsidRDefault="0092632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92632E" w:rsidRDefault="0092632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179" w:rsidRDefault="00F21179">
      <w:r>
        <w:separator/>
      </w:r>
    </w:p>
  </w:endnote>
  <w:endnote w:type="continuationSeparator" w:id="0">
    <w:p w:rsidR="00F21179" w:rsidRDefault="00F2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179" w:rsidRDefault="00F21179">
      <w:r>
        <w:separator/>
      </w:r>
    </w:p>
  </w:footnote>
  <w:footnote w:type="continuationSeparator" w:id="0">
    <w:p w:rsidR="00F21179" w:rsidRDefault="00F211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1179"/>
    <w:rsid w:val="0001607B"/>
    <w:rsid w:val="000325F5"/>
    <w:rsid w:val="0015688F"/>
    <w:rsid w:val="001F044B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2632E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2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73F2C9-144D-427E-911D-D0FF01E0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632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13180-F39C-4444-82A9-59460E00C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73</TotalTime>
  <Pages>3</Pages>
  <Words>752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2016-12-22T14:43:00Z</cp:lastPrinted>
  <dcterms:created xsi:type="dcterms:W3CDTF">2016-12-22T14:17:00Z</dcterms:created>
  <dcterms:modified xsi:type="dcterms:W3CDTF">2016-12-22T15:47:00Z</dcterms:modified>
</cp:coreProperties>
</file>