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3088C8AB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4AB07185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5BEBA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6DFFCBDD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6912722E" w14:textId="77777777" w:rsidR="00BF482B" w:rsidRDefault="00BF482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EDC1038" w14:textId="77777777" w:rsidR="00BF482B" w:rsidRDefault="00BF482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8F19145" w14:textId="77777777" w:rsidR="00BF482B" w:rsidRDefault="00BF482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93CC13E" w14:textId="6719387E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F482B">
              <w:rPr>
                <w:rFonts w:ascii="Arial" w:hAnsi="Arial"/>
                <w:noProof/>
              </w:rPr>
              <w:t>mardi 6 juillet 2021</w:t>
            </w:r>
            <w:r>
              <w:rPr>
                <w:rFonts w:ascii="Arial" w:hAnsi="Arial"/>
              </w:rPr>
              <w:fldChar w:fldCharType="end"/>
            </w:r>
          </w:p>
          <w:p w14:paraId="7ACE26FC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1BA8BFB" w14:textId="77777777" w:rsidR="00D84DE5" w:rsidRDefault="0037759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FLOURIE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Jean-Jacques</w:t>
            </w:r>
          </w:p>
          <w:p w14:paraId="7C98EE87" w14:textId="77777777" w:rsidR="00D84DE5" w:rsidRDefault="0037759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Brézil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1203A2CA" w14:textId="77777777" w:rsidR="00D84DE5" w:rsidRDefault="0037759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14:paraId="0CA84AAB" w14:textId="77777777" w:rsidR="00BF482B" w:rsidRDefault="00BF482B" w:rsidP="00D84DE5">
      <w:pPr>
        <w:pStyle w:val="Commentaire"/>
        <w:rPr>
          <w:rFonts w:ascii="Arial" w:hAnsi="Arial"/>
          <w:i/>
          <w:u w:val="single"/>
        </w:rPr>
      </w:pPr>
    </w:p>
    <w:p w14:paraId="0EDAEC9A" w14:textId="77777777" w:rsidR="00BF482B" w:rsidRDefault="00BF482B" w:rsidP="00D84DE5">
      <w:pPr>
        <w:pStyle w:val="Commentaire"/>
        <w:rPr>
          <w:rFonts w:ascii="Arial" w:hAnsi="Arial"/>
          <w:i/>
          <w:u w:val="single"/>
        </w:rPr>
      </w:pPr>
    </w:p>
    <w:p w14:paraId="22D16E69" w14:textId="77777777" w:rsidR="00BF482B" w:rsidRDefault="00BF482B" w:rsidP="00D84DE5">
      <w:pPr>
        <w:pStyle w:val="Commentaire"/>
        <w:rPr>
          <w:rFonts w:ascii="Arial" w:hAnsi="Arial"/>
          <w:i/>
          <w:u w:val="single"/>
        </w:rPr>
      </w:pPr>
    </w:p>
    <w:p w14:paraId="0A872530" w14:textId="7FB37661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7DAA4679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085E9E53" w14:textId="304F98D0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7759A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FLOURIE</w:t>
      </w: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Jean-Jacques</w:t>
      </w:r>
    </w:p>
    <w:p w14:paraId="30EC8E20" w14:textId="77777777" w:rsidR="00D84DE5" w:rsidRDefault="00D84DE5" w:rsidP="00D84DE5">
      <w:pPr>
        <w:pStyle w:val="Commentaire"/>
        <w:rPr>
          <w:rFonts w:ascii="Arial" w:hAnsi="Arial"/>
        </w:rPr>
      </w:pPr>
    </w:p>
    <w:p w14:paraId="7E152F66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0DC84ABA" w14:textId="77777777" w:rsidR="00D84DE5" w:rsidRDefault="00D84DE5" w:rsidP="00D84DE5">
      <w:pPr>
        <w:pStyle w:val="Commentaire"/>
        <w:rPr>
          <w:rFonts w:ascii="Arial" w:hAnsi="Arial"/>
        </w:rPr>
      </w:pPr>
    </w:p>
    <w:p w14:paraId="57E77FFC" w14:textId="1D2F62DA" w:rsidR="00D84DE5" w:rsidRDefault="0037759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6725CC26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3015B355" w14:textId="69157E37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775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FLOURIE</w:t>
      </w: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Jean-Jacques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7759A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7759A">
        <w:rPr>
          <w:rFonts w:ascii="Arial" w:hAnsi="Arial"/>
          <w:iCs/>
        </w:rPr>
        <w:t>280/281</w:t>
      </w:r>
      <w:r>
        <w:rPr>
          <w:rFonts w:ascii="Arial" w:hAnsi="Arial"/>
          <w:iCs/>
        </w:rPr>
        <w:t xml:space="preserve">, section </w:t>
      </w:r>
      <w:r w:rsidR="0037759A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4B8DA270" w14:textId="766D4437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7759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39D855F" w14:textId="77777777" w:rsidR="00D84DE5" w:rsidRDefault="00D84DE5" w:rsidP="00D84DE5">
      <w:pPr>
        <w:ind w:left="5670"/>
        <w:rPr>
          <w:rFonts w:cs="Arial"/>
          <w:bCs/>
        </w:rPr>
      </w:pPr>
    </w:p>
    <w:p w14:paraId="1D124975" w14:textId="77777777" w:rsidR="006512EA" w:rsidRDefault="00D84DE5" w:rsidP="00D84DE5">
      <w:pPr>
        <w:pStyle w:val="Retraitcorpsdetexte"/>
      </w:pPr>
      <w:r>
        <w:t xml:space="preserve">Le Président </w:t>
      </w:r>
    </w:p>
    <w:p w14:paraId="6198CCF7" w14:textId="77777777" w:rsidR="00D350A6" w:rsidRDefault="00D350A6" w:rsidP="00D84DE5">
      <w:pPr>
        <w:pStyle w:val="Retraitcorpsdetexte"/>
      </w:pPr>
    </w:p>
    <w:p w14:paraId="3DFC1A2A" w14:textId="77777777" w:rsidR="00D350A6" w:rsidRDefault="00D350A6" w:rsidP="00D84DE5">
      <w:pPr>
        <w:pStyle w:val="Retraitcorpsdetexte"/>
      </w:pPr>
    </w:p>
    <w:p w14:paraId="0B848F75" w14:textId="77777777" w:rsidR="00D350A6" w:rsidRDefault="00D350A6" w:rsidP="00D84DE5">
      <w:pPr>
        <w:pStyle w:val="Retraitcorpsdetexte"/>
      </w:pPr>
    </w:p>
    <w:p w14:paraId="778038F1" w14:textId="77777777" w:rsidR="00D84DE5" w:rsidRDefault="00D84DE5" w:rsidP="00D84DE5">
      <w:pPr>
        <w:pStyle w:val="Retraitcorpsdetexte"/>
      </w:pPr>
      <w:r>
        <w:t>Philippe GREFFIER</w:t>
      </w:r>
    </w:p>
    <w:p w14:paraId="0D1573A9" w14:textId="77777777" w:rsidR="00385AFF" w:rsidRDefault="00385AFF" w:rsidP="00D84DE5"/>
    <w:p w14:paraId="0B02C27C" w14:textId="77777777" w:rsidR="00385AFF" w:rsidRDefault="00385AFF" w:rsidP="00D84DE5"/>
    <w:p w14:paraId="03EBC958" w14:textId="77777777" w:rsidR="00385AFF" w:rsidRDefault="00385AFF" w:rsidP="00D84DE5"/>
    <w:p w14:paraId="0797F496" w14:textId="77777777" w:rsidR="005F0F78" w:rsidRDefault="005F0F78" w:rsidP="00D84DE5"/>
    <w:p w14:paraId="6B8EDA22" w14:textId="77777777" w:rsidR="005F0F78" w:rsidRDefault="005F0F78" w:rsidP="00D84DE5"/>
    <w:p w14:paraId="62533AAB" w14:textId="77777777" w:rsidR="00385AFF" w:rsidRDefault="00385AFF" w:rsidP="00D84DE5"/>
    <w:p w14:paraId="2DFE96C0" w14:textId="77777777" w:rsidR="00385AFF" w:rsidRDefault="00385AFF" w:rsidP="00D84DE5"/>
    <w:p w14:paraId="1AEA1B6B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46D3D783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22A9F48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0F3881D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82D449A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BADB1A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185D247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75E0A982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47FF9D06" w14:textId="77777777" w:rsidR="00D84DE5" w:rsidRDefault="00D84DE5" w:rsidP="00D84DE5">
      <w:pPr>
        <w:jc w:val="left"/>
        <w:rPr>
          <w:rFonts w:cs="Arial"/>
          <w:bCs/>
        </w:rPr>
      </w:pPr>
    </w:p>
    <w:p w14:paraId="3437C04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59D7459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296AD98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98E68F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75E009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C4A269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3B6E7A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5AE22DD0" w14:textId="7704B9E2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FLOURIE</w:t>
      </w: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Jean-Jacques</w:t>
      </w:r>
    </w:p>
    <w:p w14:paraId="32046239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D39007E" w14:textId="722016BA" w:rsidR="00D84DE5" w:rsidRDefault="003775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Brézil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14:paraId="3ED4CF2B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51C85F5" w14:textId="17CEA08E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759A">
        <w:rPr>
          <w:rFonts w:ascii="Arial" w:hAnsi="Arial"/>
          <w:iCs/>
        </w:rPr>
        <w:t>280/281</w:t>
      </w:r>
      <w:r>
        <w:rPr>
          <w:rFonts w:ascii="Arial" w:hAnsi="Arial"/>
          <w:iCs/>
        </w:rPr>
        <w:t xml:space="preserve">, section </w:t>
      </w:r>
      <w:r w:rsidR="0037759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324BB99C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1E1C529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F99382F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40D27E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37C1D2E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1C4515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372432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6B3E5A66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5186743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E24A43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EBD9E9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B79C5F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69ABAC81" w14:textId="6EF54F04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482B">
              <w:rPr>
                <w:rFonts w:cs="Arial"/>
                <w:bCs/>
                <w:noProof/>
              </w:rPr>
              <w:t>mardi 6 juillet 2021</w:t>
            </w:r>
            <w:r>
              <w:rPr>
                <w:rFonts w:cs="Arial"/>
                <w:bCs/>
              </w:rPr>
              <w:fldChar w:fldCharType="end"/>
            </w:r>
          </w:p>
          <w:p w14:paraId="7A05B7A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863D6B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930075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297441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01B0C62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28B6B4A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43DBCE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F851A7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0548585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05930DB2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58118F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4A88C0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1100A5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F6A38F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918823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C489AE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86A58D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2E0202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521ED9EA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263FAC25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049AD54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49B9BE1D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42F4D48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589AFF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E311CD4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4D2BD96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73BBC09C" w14:textId="77777777" w:rsidR="00D84DE5" w:rsidRDefault="00D84DE5" w:rsidP="00D84DE5">
      <w:pPr>
        <w:jc w:val="left"/>
        <w:rPr>
          <w:rFonts w:cs="Arial"/>
          <w:bCs/>
        </w:rPr>
      </w:pPr>
    </w:p>
    <w:p w14:paraId="04D9113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16763E3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13E0957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3F9396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B1B11D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888F3A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8F8E3A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F425350" w14:textId="3120A74F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FLOURIE</w:t>
      </w:r>
      <w:r>
        <w:rPr>
          <w:rFonts w:ascii="Arial" w:hAnsi="Arial"/>
          <w:bCs/>
        </w:rPr>
        <w:t xml:space="preserve"> </w:t>
      </w:r>
      <w:r w:rsidR="0037759A">
        <w:rPr>
          <w:rFonts w:ascii="Arial" w:hAnsi="Arial"/>
          <w:bCs/>
        </w:rPr>
        <w:t>Jean-Jacques</w:t>
      </w:r>
    </w:p>
    <w:p w14:paraId="6E82EF23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301D1211" w14:textId="0327FD44" w:rsidR="00D84DE5" w:rsidRDefault="003775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Brézil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14:paraId="664AF5DB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4C6D109" w14:textId="6494070C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759A">
        <w:rPr>
          <w:rFonts w:ascii="Arial" w:hAnsi="Arial"/>
          <w:iCs/>
        </w:rPr>
        <w:t>280/281</w:t>
      </w:r>
      <w:r>
        <w:rPr>
          <w:rFonts w:ascii="Arial" w:hAnsi="Arial"/>
          <w:iCs/>
        </w:rPr>
        <w:t xml:space="preserve">, section </w:t>
      </w:r>
      <w:r w:rsidR="0037759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3A4E377D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65B37B7E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1957CBF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EDF7B6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E8E44A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2EDC9B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7611B52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6435FD03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361F37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FC57AB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602771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79F32F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1736C47" w14:textId="6D9689DD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482B">
              <w:rPr>
                <w:rFonts w:cs="Arial"/>
                <w:bCs/>
                <w:noProof/>
              </w:rPr>
              <w:t>mardi 6 juillet 2021</w:t>
            </w:r>
            <w:r>
              <w:rPr>
                <w:rFonts w:cs="Arial"/>
                <w:bCs/>
              </w:rPr>
              <w:fldChar w:fldCharType="end"/>
            </w:r>
          </w:p>
          <w:p w14:paraId="140D8FE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756358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15181F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EF3EAD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E847180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4A0314F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3481CE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08A77B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B200D4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7AA86E2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54054C0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A420CF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2F865E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E6B1B2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DFD69C8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DCFFA7E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EC98FA2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5982E3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A31D14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63837BB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3C5B4" w14:textId="77777777" w:rsidR="00B25BB9" w:rsidRDefault="00B25BB9">
      <w:r>
        <w:separator/>
      </w:r>
    </w:p>
  </w:endnote>
  <w:endnote w:type="continuationSeparator" w:id="0">
    <w:p w14:paraId="274A8E2E" w14:textId="77777777" w:rsidR="00B25BB9" w:rsidRDefault="00B25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4AD9F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4E57165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AF018" w14:textId="77777777" w:rsidR="00B25BB9" w:rsidRDefault="00B25BB9">
      <w:r>
        <w:separator/>
      </w:r>
    </w:p>
  </w:footnote>
  <w:footnote w:type="continuationSeparator" w:id="0">
    <w:p w14:paraId="53AF01D3" w14:textId="77777777" w:rsidR="00B25BB9" w:rsidRDefault="00B25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8EDFD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46ED329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BB9"/>
    <w:rsid w:val="00170917"/>
    <w:rsid w:val="00252476"/>
    <w:rsid w:val="00296C3E"/>
    <w:rsid w:val="002D7FB2"/>
    <w:rsid w:val="00305A9D"/>
    <w:rsid w:val="0037759A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25BB9"/>
    <w:rsid w:val="00B312DA"/>
    <w:rsid w:val="00B36DCC"/>
    <w:rsid w:val="00B62A89"/>
    <w:rsid w:val="00BC596D"/>
    <w:rsid w:val="00BF482B"/>
    <w:rsid w:val="00D12572"/>
    <w:rsid w:val="00D3327B"/>
    <w:rsid w:val="00D350A6"/>
    <w:rsid w:val="00D84DE5"/>
    <w:rsid w:val="00DD635A"/>
    <w:rsid w:val="00E22F85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977CE4"/>
  <w15:chartTrackingRefBased/>
  <w15:docId w15:val="{C1244A77-F28E-4666-910B-E89B4997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2021-07-06T07:19:00Z</cp:lastPrinted>
  <dcterms:created xsi:type="dcterms:W3CDTF">2021-07-06T07:19:00Z</dcterms:created>
  <dcterms:modified xsi:type="dcterms:W3CDTF">2021-07-06T07:22:00Z</dcterms:modified>
</cp:coreProperties>
</file>