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62170">
              <w:rPr>
                <w:rFonts w:ascii="Arial" w:hAnsi="Arial"/>
                <w:noProof/>
              </w:rPr>
              <w:t>lundi 9 mai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34C6F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VIELMAS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Alain</w:t>
            </w:r>
          </w:p>
          <w:p w:rsidR="00D84DE5" w:rsidRDefault="00D34C6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Lieu-dit "Lebret"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34C6F" w:rsidP="00D34C6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LOUVIERE LAURAGAIS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34C6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34C6F">
        <w:rPr>
          <w:rFonts w:ascii="Arial" w:hAnsi="Arial"/>
          <w:bCs/>
        </w:rPr>
        <w:t>VIELMAS</w:t>
      </w:r>
      <w:r>
        <w:rPr>
          <w:rFonts w:ascii="Arial" w:hAnsi="Arial"/>
          <w:bCs/>
        </w:rPr>
        <w:t xml:space="preserve"> </w:t>
      </w:r>
      <w:r w:rsidR="00D34C6F">
        <w:rPr>
          <w:rFonts w:ascii="Arial" w:hAnsi="Arial"/>
          <w:bCs/>
        </w:rPr>
        <w:t>Alain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34C6F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34C6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34C6F">
        <w:rPr>
          <w:rFonts w:ascii="Arial" w:hAnsi="Arial"/>
          <w:bCs/>
        </w:rPr>
        <w:t>VIELMAS</w:t>
      </w:r>
      <w:r>
        <w:rPr>
          <w:rFonts w:ascii="Arial" w:hAnsi="Arial"/>
          <w:bCs/>
        </w:rPr>
        <w:t xml:space="preserve"> </w:t>
      </w:r>
      <w:r w:rsidR="00D34C6F">
        <w:rPr>
          <w:rFonts w:ascii="Arial" w:hAnsi="Arial"/>
          <w:bCs/>
        </w:rPr>
        <w:t>Alain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34C6F">
        <w:rPr>
          <w:rFonts w:ascii="Arial" w:hAnsi="Arial"/>
        </w:rPr>
        <w:t>LA LOUVIERE 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34C6F">
        <w:rPr>
          <w:rFonts w:ascii="Arial" w:hAnsi="Arial"/>
          <w:iCs/>
        </w:rPr>
        <w:t>171</w:t>
      </w:r>
      <w:r>
        <w:rPr>
          <w:rFonts w:ascii="Arial" w:hAnsi="Arial"/>
          <w:iCs/>
        </w:rPr>
        <w:t xml:space="preserve">, section </w:t>
      </w:r>
      <w:r w:rsidR="00D34C6F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34C6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862170" w:rsidRDefault="00862170" w:rsidP="00D84DE5">
      <w:pPr>
        <w:pStyle w:val="Retraitcorpsdetexte"/>
        <w:rPr>
          <w:lang w:val="fr-FR"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862170" w:rsidP="00D84DE5">
      <w:pPr>
        <w:pStyle w:val="Retraitcorpsdetexte"/>
      </w:pPr>
      <w:r>
        <w:rPr>
          <w:lang w:val="fr-FR"/>
        </w:rPr>
        <w:t xml:space="preserve">        </w:t>
      </w:r>
      <w:r w:rsidR="00D84DE5"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862170" w:rsidRDefault="00862170" w:rsidP="00D84DE5"/>
    <w:p w:rsidR="00862170" w:rsidRDefault="00862170" w:rsidP="00D84DE5"/>
    <w:p w:rsidR="00862170" w:rsidRDefault="00862170" w:rsidP="00D84DE5"/>
    <w:p w:rsidR="00862170" w:rsidRDefault="00862170" w:rsidP="00D84DE5"/>
    <w:p w:rsidR="00862170" w:rsidRDefault="00862170" w:rsidP="00D84DE5"/>
    <w:p w:rsidR="00862170" w:rsidRDefault="00862170" w:rsidP="00D84DE5"/>
    <w:p w:rsidR="00862170" w:rsidRDefault="00862170" w:rsidP="00D84DE5"/>
    <w:p w:rsidR="00862170" w:rsidRDefault="00862170" w:rsidP="00D84DE5"/>
    <w:p w:rsidR="00862170" w:rsidRDefault="00862170" w:rsidP="00D84DE5"/>
    <w:p w:rsidR="00862170" w:rsidRDefault="00862170" w:rsidP="00D84DE5"/>
    <w:p w:rsidR="00862170" w:rsidRDefault="00862170" w:rsidP="00D84DE5"/>
    <w:p w:rsidR="00862170" w:rsidRDefault="00862170" w:rsidP="00D84DE5"/>
    <w:p w:rsidR="00862170" w:rsidRDefault="00862170" w:rsidP="00D84DE5"/>
    <w:p w:rsidR="00862170" w:rsidRDefault="00862170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proofErr w:type="gramStart"/>
      <w:r w:rsidR="00385AFF">
        <w:t>d’assainissement</w:t>
      </w:r>
      <w:proofErr w:type="gramEnd"/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34C6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34C6F">
        <w:rPr>
          <w:rFonts w:ascii="Arial" w:hAnsi="Arial"/>
          <w:bCs/>
        </w:rPr>
        <w:t>VIELMAS</w:t>
      </w:r>
      <w:r>
        <w:rPr>
          <w:rFonts w:ascii="Arial" w:hAnsi="Arial"/>
          <w:bCs/>
        </w:rPr>
        <w:t xml:space="preserve"> </w:t>
      </w:r>
      <w:r w:rsidR="00D34C6F">
        <w:rPr>
          <w:rFonts w:ascii="Arial" w:hAnsi="Arial"/>
          <w:bCs/>
        </w:rPr>
        <w:t>Alain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34C6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"Lebret"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34C6F">
        <w:rPr>
          <w:rFonts w:ascii="Arial" w:hAnsi="Arial"/>
          <w:iCs/>
        </w:rPr>
        <w:t>171</w:t>
      </w:r>
      <w:r>
        <w:rPr>
          <w:rFonts w:ascii="Arial" w:hAnsi="Arial"/>
          <w:iCs/>
        </w:rPr>
        <w:t xml:space="preserve">, section </w:t>
      </w:r>
      <w:r w:rsidR="00D34C6F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62170">
              <w:rPr>
                <w:rFonts w:cs="Arial"/>
                <w:bCs/>
                <w:noProof/>
              </w:rPr>
              <w:t>lundi 9 mai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862170" w:rsidRDefault="00862170" w:rsidP="006B5B1A">
            <w:pPr>
              <w:jc w:val="center"/>
              <w:rPr>
                <w:rFonts w:cs="Arial"/>
                <w:bCs/>
              </w:rPr>
            </w:pPr>
          </w:p>
          <w:p w:rsidR="00862170" w:rsidRDefault="00862170" w:rsidP="006B5B1A">
            <w:pPr>
              <w:jc w:val="center"/>
              <w:rPr>
                <w:rFonts w:cs="Arial"/>
                <w:bCs/>
              </w:rPr>
            </w:pPr>
          </w:p>
          <w:p w:rsidR="00862170" w:rsidRDefault="00862170" w:rsidP="006B5B1A">
            <w:pPr>
              <w:jc w:val="center"/>
              <w:rPr>
                <w:rFonts w:cs="Arial"/>
                <w:bCs/>
              </w:rPr>
            </w:pPr>
          </w:p>
          <w:p w:rsidR="00862170" w:rsidRDefault="00862170" w:rsidP="006B5B1A">
            <w:pPr>
              <w:jc w:val="center"/>
              <w:rPr>
                <w:rFonts w:cs="Arial"/>
                <w:bCs/>
              </w:rPr>
            </w:pPr>
          </w:p>
          <w:p w:rsidR="00862170" w:rsidRDefault="00862170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862170" w:rsidP="003D1660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</w:t>
            </w:r>
            <w:r w:rsidR="003D1660"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34C6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34C6F">
        <w:rPr>
          <w:rFonts w:ascii="Arial" w:hAnsi="Arial"/>
          <w:bCs/>
        </w:rPr>
        <w:t>VIELMAS</w:t>
      </w:r>
      <w:r>
        <w:rPr>
          <w:rFonts w:ascii="Arial" w:hAnsi="Arial"/>
          <w:bCs/>
        </w:rPr>
        <w:t xml:space="preserve"> </w:t>
      </w:r>
      <w:r w:rsidR="00D34C6F">
        <w:rPr>
          <w:rFonts w:ascii="Arial" w:hAnsi="Arial"/>
          <w:bCs/>
        </w:rPr>
        <w:t>Alain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34C6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"Lebret"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34C6F">
        <w:rPr>
          <w:rFonts w:ascii="Arial" w:hAnsi="Arial"/>
          <w:iCs/>
        </w:rPr>
        <w:t>171</w:t>
      </w:r>
      <w:r>
        <w:rPr>
          <w:rFonts w:ascii="Arial" w:hAnsi="Arial"/>
          <w:iCs/>
        </w:rPr>
        <w:t xml:space="preserve">, section </w:t>
      </w:r>
      <w:r w:rsidR="00D34C6F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62170">
              <w:rPr>
                <w:rFonts w:cs="Arial"/>
                <w:bCs/>
                <w:noProof/>
              </w:rPr>
              <w:t>lundi 9 mai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862170" w:rsidP="003D1660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3D1660"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862170" w:rsidRDefault="00862170" w:rsidP="006B5B1A">
            <w:pPr>
              <w:jc w:val="center"/>
              <w:rPr>
                <w:rFonts w:cs="Arial"/>
                <w:bCs/>
              </w:rPr>
            </w:pPr>
          </w:p>
          <w:p w:rsidR="00862170" w:rsidRDefault="00862170" w:rsidP="006B5B1A">
            <w:pPr>
              <w:jc w:val="center"/>
              <w:rPr>
                <w:rFonts w:cs="Arial"/>
                <w:bCs/>
              </w:rPr>
            </w:pPr>
          </w:p>
          <w:p w:rsidR="00862170" w:rsidRDefault="00862170" w:rsidP="006B5B1A">
            <w:pPr>
              <w:jc w:val="center"/>
              <w:rPr>
                <w:rFonts w:cs="Arial"/>
                <w:bCs/>
              </w:rPr>
            </w:pPr>
          </w:p>
          <w:p w:rsidR="00862170" w:rsidRDefault="00862170" w:rsidP="006B5B1A">
            <w:pPr>
              <w:jc w:val="center"/>
              <w:rPr>
                <w:rFonts w:cs="Arial"/>
                <w:bCs/>
              </w:rPr>
            </w:pPr>
          </w:p>
          <w:p w:rsidR="00862170" w:rsidRDefault="00862170" w:rsidP="006B5B1A">
            <w:pPr>
              <w:jc w:val="center"/>
              <w:rPr>
                <w:rFonts w:cs="Arial"/>
                <w:bCs/>
              </w:rPr>
            </w:pPr>
          </w:p>
          <w:p w:rsidR="00862170" w:rsidRDefault="00862170" w:rsidP="006B5B1A">
            <w:pPr>
              <w:jc w:val="center"/>
              <w:rPr>
                <w:rFonts w:cs="Arial"/>
                <w:bCs/>
              </w:rPr>
            </w:pPr>
          </w:p>
          <w:p w:rsidR="00862170" w:rsidRDefault="00862170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3E1" w:rsidRDefault="00DD13E1">
      <w:r>
        <w:separator/>
      </w:r>
    </w:p>
  </w:endnote>
  <w:endnote w:type="continuationSeparator" w:id="0">
    <w:p w:rsidR="00DD13E1" w:rsidRDefault="00DD1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3E1" w:rsidRDefault="00DD13E1">
      <w:r>
        <w:separator/>
      </w:r>
    </w:p>
  </w:footnote>
  <w:footnote w:type="continuationSeparator" w:id="0">
    <w:p w:rsidR="00DD13E1" w:rsidRDefault="00DD13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13E1"/>
    <w:rsid w:val="00170917"/>
    <w:rsid w:val="00252476"/>
    <w:rsid w:val="00296C3E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862170"/>
    <w:rsid w:val="00A061A6"/>
    <w:rsid w:val="00A878A4"/>
    <w:rsid w:val="00B17184"/>
    <w:rsid w:val="00B312DA"/>
    <w:rsid w:val="00B36DCC"/>
    <w:rsid w:val="00BC596D"/>
    <w:rsid w:val="00D34C6F"/>
    <w:rsid w:val="00D84DE5"/>
    <w:rsid w:val="00DD13E1"/>
    <w:rsid w:val="00DD635A"/>
    <w:rsid w:val="00F3293D"/>
    <w:rsid w:val="00F36AA3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80566-52A0-4423-AAA3-EC58787EC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1</TotalTime>
  <Pages>3</Pages>
  <Words>652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2016-05-09T11:22:00Z</cp:lastPrinted>
  <dcterms:created xsi:type="dcterms:W3CDTF">2016-05-09T11:21:00Z</dcterms:created>
  <dcterms:modified xsi:type="dcterms:W3CDTF">2016-05-09T11:22:00Z</dcterms:modified>
</cp:coreProperties>
</file>