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4AB1E8A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7C800781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21DB4BF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56ACD19A" w14:textId="7777777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E00C48">
              <w:rPr>
                <w:noProof/>
              </w:rPr>
              <w:t>lundi 3 mai 2021</w:t>
            </w:r>
            <w:r w:rsidRPr="000060FC">
              <w:fldChar w:fldCharType="end"/>
            </w:r>
          </w:p>
          <w:p w14:paraId="3EF1F6F5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639BF210" w14:textId="77777777" w:rsidR="000060FC" w:rsidRPr="000060FC" w:rsidRDefault="0013113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FIOLE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Claude</w:t>
            </w:r>
          </w:p>
          <w:p w14:paraId="70A24094" w14:textId="5D87E867" w:rsidR="000060FC" w:rsidRPr="000060FC" w:rsidRDefault="00131133" w:rsidP="000060FC">
            <w:pPr>
              <w:spacing w:before="120"/>
              <w:ind w:left="2198"/>
              <w:jc w:val="left"/>
            </w:pPr>
            <w:r>
              <w:t>Lieu-dit "François Huguet"</w:t>
            </w:r>
            <w:r w:rsidR="000060FC" w:rsidRPr="000060FC">
              <w:t xml:space="preserve"> </w:t>
            </w:r>
          </w:p>
          <w:p w14:paraId="1B9455C5" w14:textId="49A4EE18" w:rsidR="000060FC" w:rsidRPr="000060FC" w:rsidRDefault="00131133" w:rsidP="000060FC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LA LOUVIERE LAURAGAIS</w:t>
            </w:r>
          </w:p>
        </w:tc>
      </w:tr>
    </w:tbl>
    <w:p w14:paraId="53BF61E8" w14:textId="77777777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701BEFF3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7AD121FA" w14:textId="26E5918B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31133">
        <w:rPr>
          <w:bCs/>
        </w:rPr>
        <w:t>Monsieur</w:t>
      </w:r>
      <w:r w:rsidRPr="000060FC">
        <w:rPr>
          <w:bCs/>
        </w:rPr>
        <w:t xml:space="preserve"> </w:t>
      </w:r>
      <w:r w:rsidR="00131133">
        <w:rPr>
          <w:bCs/>
        </w:rPr>
        <w:t>FIOLE</w:t>
      </w:r>
      <w:r w:rsidRPr="000060FC">
        <w:rPr>
          <w:bCs/>
        </w:rPr>
        <w:t xml:space="preserve"> </w:t>
      </w:r>
      <w:r w:rsidR="00131133">
        <w:rPr>
          <w:bCs/>
        </w:rPr>
        <w:t>Claude</w:t>
      </w:r>
    </w:p>
    <w:p w14:paraId="441178D1" w14:textId="77777777" w:rsidR="000060FC" w:rsidRPr="000060FC" w:rsidRDefault="000060FC" w:rsidP="000060FC">
      <w:pPr>
        <w:spacing w:before="120"/>
      </w:pPr>
    </w:p>
    <w:p w14:paraId="6D54D3A6" w14:textId="29CC570E" w:rsidR="000060FC" w:rsidRPr="000060FC" w:rsidRDefault="00131133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6A486C75" w14:textId="77777777" w:rsidR="000060FC" w:rsidRPr="000060FC" w:rsidRDefault="000060FC" w:rsidP="000060FC">
      <w:pPr>
        <w:spacing w:before="120"/>
        <w:ind w:firstLine="709"/>
      </w:pPr>
    </w:p>
    <w:p w14:paraId="7775A6BB" w14:textId="4F2F05D3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31133">
        <w:t>LA LOUVIERE LAURAGAIS</w:t>
      </w:r>
      <w:r w:rsidRPr="000060FC">
        <w:t xml:space="preserve">, </w:t>
      </w:r>
      <w:r w:rsidR="00131133">
        <w:rPr>
          <w:bCs/>
        </w:rPr>
        <w:t>Lieu-dit "Téoulet"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131133">
        <w:t>30/04/2021</w:t>
      </w:r>
      <w:r w:rsidRPr="000060FC">
        <w:t>, veuillez trouver ci-joint au présent courrier :</w:t>
      </w:r>
    </w:p>
    <w:p w14:paraId="778A5927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118B2BE0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231EE9D9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14:paraId="73FDE985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6EF47C4A" w14:textId="32543134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31133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34510F28" w14:textId="77777777" w:rsidR="000060FC" w:rsidRPr="000060FC" w:rsidRDefault="000060FC" w:rsidP="000060FC">
      <w:pPr>
        <w:spacing w:before="240"/>
        <w:ind w:left="709"/>
      </w:pPr>
    </w:p>
    <w:p w14:paraId="24BF3724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56B3301A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33492EFC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99C55B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D90EAA1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B85EF37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3C36EAD2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83EA2" w14:textId="77777777" w:rsidR="00E00C48" w:rsidRDefault="00E00C48">
      <w:r>
        <w:separator/>
      </w:r>
    </w:p>
  </w:endnote>
  <w:endnote w:type="continuationSeparator" w:id="0">
    <w:p w14:paraId="26E1C438" w14:textId="77777777" w:rsidR="00E00C48" w:rsidRDefault="00E00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03624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549ADCB" w14:textId="77777777"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14:paraId="769CE663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9E1B4" w14:textId="77777777" w:rsidR="00E00C48" w:rsidRDefault="00E00C48">
      <w:r>
        <w:separator/>
      </w:r>
    </w:p>
  </w:footnote>
  <w:footnote w:type="continuationSeparator" w:id="0">
    <w:p w14:paraId="5D61916B" w14:textId="77777777" w:rsidR="00E00C48" w:rsidRDefault="00E00C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E00C48"/>
    <w:rsid w:val="000060FC"/>
    <w:rsid w:val="000445BA"/>
    <w:rsid w:val="00131133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C48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748A48"/>
  <w15:chartTrackingRefBased/>
  <w15:docId w15:val="{308D098F-C062-4B8E-9340-DFEC8F01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2021-05-03T15:24:00Z</dcterms:created>
  <dcterms:modified xsi:type="dcterms:W3CDTF">2021-05-03T15:24:00Z</dcterms:modified>
</cp:coreProperties>
</file>