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41B4D6E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1F5DF348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CEB7C8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C8B449D" w14:textId="77777777" w:rsidR="00E173AA" w:rsidRDefault="00E173A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0BF2EBF" w14:textId="77777777" w:rsidR="00E173AA" w:rsidRDefault="00E173A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3BC75E1" w14:textId="77777777" w:rsidR="00E173AA" w:rsidRDefault="00E173A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24ADDF4" w14:textId="1E53C260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173AA">
              <w:rPr>
                <w:rFonts w:ascii="Arial" w:hAnsi="Arial"/>
                <w:noProof/>
              </w:rPr>
              <w:t>mardi 17 août 2021</w:t>
            </w:r>
            <w:r>
              <w:rPr>
                <w:rFonts w:ascii="Arial" w:hAnsi="Arial"/>
              </w:rPr>
              <w:fldChar w:fldCharType="end"/>
            </w:r>
          </w:p>
          <w:p w14:paraId="3D31E0D0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D8A591D" w14:textId="24278B33" w:rsidR="0015688F" w:rsidRDefault="000D6FD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JUKIN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JEAN-PHILIPPE</w:t>
            </w:r>
          </w:p>
          <w:p w14:paraId="7F89874C" w14:textId="72C2B2AD" w:rsidR="0015688F" w:rsidRDefault="000D6FD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"</w:t>
            </w:r>
            <w:proofErr w:type="spellStart"/>
            <w:r>
              <w:rPr>
                <w:rFonts w:ascii="Arial" w:hAnsi="Arial"/>
              </w:rPr>
              <w:t>Téoulet</w:t>
            </w:r>
            <w:proofErr w:type="spellEnd"/>
            <w:r>
              <w:rPr>
                <w:rFonts w:ascii="Arial" w:hAnsi="Arial"/>
              </w:rPr>
              <w:t>"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A185FAD" w14:textId="67822B64" w:rsidR="0015688F" w:rsidRDefault="000D6FD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14:paraId="5C353FC1" w14:textId="77777777" w:rsidR="00E173AA" w:rsidRDefault="00E173AA" w:rsidP="0015688F">
      <w:pPr>
        <w:pStyle w:val="Commentaire"/>
        <w:rPr>
          <w:rFonts w:ascii="Arial" w:hAnsi="Arial"/>
          <w:i/>
          <w:u w:val="single"/>
        </w:rPr>
      </w:pPr>
    </w:p>
    <w:p w14:paraId="6388A354" w14:textId="77777777" w:rsidR="00E173AA" w:rsidRDefault="00E173AA" w:rsidP="0015688F">
      <w:pPr>
        <w:pStyle w:val="Commentaire"/>
        <w:rPr>
          <w:rFonts w:ascii="Arial" w:hAnsi="Arial"/>
          <w:i/>
          <w:u w:val="single"/>
        </w:rPr>
      </w:pPr>
    </w:p>
    <w:p w14:paraId="5EAB2A51" w14:textId="77777777" w:rsidR="00E173AA" w:rsidRDefault="00E173AA" w:rsidP="0015688F">
      <w:pPr>
        <w:pStyle w:val="Commentaire"/>
        <w:rPr>
          <w:rFonts w:ascii="Arial" w:hAnsi="Arial"/>
          <w:i/>
          <w:u w:val="single"/>
        </w:rPr>
      </w:pPr>
    </w:p>
    <w:p w14:paraId="56767024" w14:textId="0BEEAE8E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8B90699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0D3ED62E" w14:textId="09AC8A5B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6FD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6FD6">
        <w:rPr>
          <w:rFonts w:ascii="Arial" w:hAnsi="Arial"/>
          <w:bCs/>
        </w:rPr>
        <w:t>JUKIN</w:t>
      </w:r>
      <w:r>
        <w:rPr>
          <w:rFonts w:ascii="Arial" w:hAnsi="Arial"/>
          <w:bCs/>
        </w:rPr>
        <w:t xml:space="preserve"> </w:t>
      </w:r>
      <w:r w:rsidR="000D6FD6">
        <w:rPr>
          <w:rFonts w:ascii="Arial" w:hAnsi="Arial"/>
          <w:bCs/>
        </w:rPr>
        <w:t>JEAN-PHILIPPE</w:t>
      </w:r>
    </w:p>
    <w:p w14:paraId="3EAB57D6" w14:textId="77777777" w:rsidR="0015688F" w:rsidRDefault="0015688F" w:rsidP="0015688F">
      <w:pPr>
        <w:pStyle w:val="Commentaire"/>
        <w:rPr>
          <w:rFonts w:ascii="Arial" w:hAnsi="Arial"/>
        </w:rPr>
      </w:pPr>
    </w:p>
    <w:p w14:paraId="4E557E43" w14:textId="4A76BC89" w:rsidR="0015688F" w:rsidRDefault="000D6FD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0D9C228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7CFA4EFF" w14:textId="38B30AF2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D6FD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6FD6">
        <w:rPr>
          <w:rFonts w:ascii="Arial" w:hAnsi="Arial"/>
          <w:bCs/>
        </w:rPr>
        <w:t>JUKIN</w:t>
      </w:r>
      <w:r>
        <w:rPr>
          <w:rFonts w:ascii="Arial" w:hAnsi="Arial"/>
          <w:bCs/>
        </w:rPr>
        <w:t xml:space="preserve"> </w:t>
      </w:r>
      <w:r w:rsidR="000D6FD6">
        <w:rPr>
          <w:rFonts w:ascii="Arial" w:hAnsi="Arial"/>
          <w:bCs/>
        </w:rPr>
        <w:t>JEAN-PHILIPPE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D6FD6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D6FD6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0D6FD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29B57E0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2AFBF7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B50D63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0736558C" w14:textId="6FE7F969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D6FD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A7C885E" w14:textId="77777777" w:rsidR="0015688F" w:rsidRDefault="0015688F" w:rsidP="0015688F">
      <w:pPr>
        <w:ind w:left="5670"/>
        <w:rPr>
          <w:rFonts w:cs="Arial"/>
          <w:bCs/>
        </w:rPr>
      </w:pPr>
    </w:p>
    <w:p w14:paraId="268853F1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7091D91" w14:textId="77777777" w:rsidR="00780188" w:rsidRDefault="00780188" w:rsidP="009641BF">
      <w:pPr>
        <w:pStyle w:val="Retraitcorpsdetexte"/>
        <w:ind w:firstLine="702"/>
        <w:jc w:val="both"/>
      </w:pPr>
    </w:p>
    <w:p w14:paraId="13C0156D" w14:textId="77777777" w:rsidR="00780188" w:rsidRDefault="00780188" w:rsidP="009641BF">
      <w:pPr>
        <w:pStyle w:val="Retraitcorpsdetexte"/>
        <w:ind w:firstLine="702"/>
        <w:jc w:val="both"/>
      </w:pPr>
    </w:p>
    <w:p w14:paraId="4B02B098" w14:textId="77777777" w:rsidR="00780188" w:rsidRDefault="00780188" w:rsidP="009641BF">
      <w:pPr>
        <w:pStyle w:val="Retraitcorpsdetexte"/>
        <w:ind w:firstLine="702"/>
        <w:jc w:val="both"/>
      </w:pPr>
    </w:p>
    <w:p w14:paraId="413D8153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F971947" w14:textId="77777777" w:rsidR="00224910" w:rsidRDefault="00224910" w:rsidP="00AE2A88">
      <w:pPr>
        <w:ind w:left="5670"/>
      </w:pPr>
    </w:p>
    <w:p w14:paraId="12B1A79D" w14:textId="77777777" w:rsidR="00243875" w:rsidRDefault="00243875" w:rsidP="0015688F"/>
    <w:p w14:paraId="4477FE63" w14:textId="77777777" w:rsidR="00243875" w:rsidRDefault="00243875" w:rsidP="0015688F"/>
    <w:p w14:paraId="4A66F953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B77CB6D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A6FB8A2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DC4127A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1161932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605B22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390684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5FDF531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AB41AA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B0B06C7" w14:textId="77777777" w:rsidR="0015688F" w:rsidRDefault="0015688F" w:rsidP="0015688F">
      <w:pPr>
        <w:jc w:val="left"/>
        <w:rPr>
          <w:rFonts w:cs="Arial"/>
          <w:bCs/>
        </w:rPr>
      </w:pPr>
    </w:p>
    <w:p w14:paraId="510FD7A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7D1404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19C452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316B79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98D4F4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D273E9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598307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A8845BC" w14:textId="7D6EA697" w:rsidR="0015688F" w:rsidRDefault="000D6FD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JUKIN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JEAN-PHILIPPE</w:t>
      </w:r>
    </w:p>
    <w:p w14:paraId="18E8047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800AB97" w14:textId="7447420D" w:rsidR="0015688F" w:rsidRDefault="000D6FD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</w:t>
      </w:r>
      <w:proofErr w:type="spellStart"/>
      <w:r>
        <w:rPr>
          <w:rFonts w:ascii="Arial" w:hAnsi="Arial"/>
          <w:bCs/>
        </w:rPr>
        <w:t>Téoulet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14:paraId="6CC38F9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56804CC" w14:textId="50347B2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6FD6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0D6FD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228CCC7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E8CE09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D903E1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1AAFEA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7F72D2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08BC94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DB62ED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F6D3D1C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12EE95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FBA40D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7554AB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E2068E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C65740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B222CE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9208DE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0EFB7E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76FA1A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098E04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3E1CE0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8A8C2A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D401C5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F8B2A3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8E045B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EDE87E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A111C70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D7CB4E7" w14:textId="27F738C1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73AA">
              <w:rPr>
                <w:rFonts w:cs="Arial"/>
                <w:bCs/>
                <w:noProof/>
              </w:rPr>
              <w:t>mardi 17 août 2021</w:t>
            </w:r>
            <w:r>
              <w:rPr>
                <w:rFonts w:cs="Arial"/>
                <w:bCs/>
              </w:rPr>
              <w:fldChar w:fldCharType="end"/>
            </w:r>
          </w:p>
          <w:p w14:paraId="5434CEF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8F3E944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04896E5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BD183B7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3FB6E9FC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73B2E9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477C3C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19E907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B192A02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3F9ED8D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CCE1F5C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A95CB2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BF1120F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AD379F4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A4EA98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67D16343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6C9B4D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32AB8F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9071CB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0E6A1A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DFA3EA9" w14:textId="77777777" w:rsidR="0015688F" w:rsidRDefault="0015688F" w:rsidP="0015688F">
      <w:pPr>
        <w:jc w:val="left"/>
        <w:rPr>
          <w:rFonts w:cs="Arial"/>
          <w:bCs/>
        </w:rPr>
      </w:pPr>
    </w:p>
    <w:p w14:paraId="4442BC0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F33275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878F83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3D6437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DE834E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043677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4E5851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42EBD89" w14:textId="7AD11614" w:rsidR="0015688F" w:rsidRDefault="000D6FD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JUKIN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JEAN-PHILIPPE</w:t>
      </w:r>
    </w:p>
    <w:p w14:paraId="6029FAD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58A2F81" w14:textId="1DE27B44" w:rsidR="0015688F" w:rsidRDefault="000D6FD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</w:t>
      </w:r>
      <w:proofErr w:type="spellStart"/>
      <w:r>
        <w:rPr>
          <w:rFonts w:ascii="Arial" w:hAnsi="Arial"/>
          <w:bCs/>
        </w:rPr>
        <w:t>Téoulet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14:paraId="614D305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9438610" w14:textId="3D3F403D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6FD6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0D6FD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5E7B109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237751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493310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DCD565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9768EF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458671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E77957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D9A606E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CAE450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49B2A5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FB3E45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34B687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EF3AA66" w14:textId="102C261F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73AA">
              <w:rPr>
                <w:rFonts w:cs="Arial"/>
                <w:bCs/>
                <w:noProof/>
              </w:rPr>
              <w:t>mardi 17 août 2021</w:t>
            </w:r>
            <w:r>
              <w:rPr>
                <w:rFonts w:cs="Arial"/>
                <w:bCs/>
              </w:rPr>
              <w:fldChar w:fldCharType="end"/>
            </w:r>
          </w:p>
          <w:p w14:paraId="54DCC69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4BCAB1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4FD39D9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1A10A2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A0F6F94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D3872C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999343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574BA4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A1A4A20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1672154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1A7434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8CC9F4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D07789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2AA981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598A22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90EA0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16E690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3BF252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7002DD7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2E943" w14:textId="77777777" w:rsidR="00640B23" w:rsidRDefault="00640B23">
      <w:r>
        <w:separator/>
      </w:r>
    </w:p>
  </w:endnote>
  <w:endnote w:type="continuationSeparator" w:id="0">
    <w:p w14:paraId="140D5F82" w14:textId="77777777" w:rsidR="00640B23" w:rsidRDefault="00640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65554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7D43F73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A19DF" w14:textId="77777777" w:rsidR="00640B23" w:rsidRDefault="00640B23">
      <w:r>
        <w:separator/>
      </w:r>
    </w:p>
  </w:footnote>
  <w:footnote w:type="continuationSeparator" w:id="0">
    <w:p w14:paraId="001C558D" w14:textId="77777777" w:rsidR="00640B23" w:rsidRDefault="00640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1E761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5D65318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B23"/>
    <w:rsid w:val="000325F5"/>
    <w:rsid w:val="000D6FD6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40B23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173AA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1D45E0"/>
  <w15:chartTrackingRefBased/>
  <w15:docId w15:val="{2FC2E0B6-72E1-43ED-AF3E-AFE02B90D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809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2021-08-17T12:02:00Z</cp:lastPrinted>
  <dcterms:created xsi:type="dcterms:W3CDTF">2021-08-17T12:02:00Z</dcterms:created>
  <dcterms:modified xsi:type="dcterms:W3CDTF">2021-08-17T12:03:00Z</dcterms:modified>
</cp:coreProperties>
</file>