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E227DD">
              <w:rPr>
                <w:noProof/>
              </w:rPr>
              <w:t>vendredi 2 mai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614E48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MARTIN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Patrice</w:t>
            </w:r>
          </w:p>
          <w:p w:rsidR="000060FC" w:rsidRPr="000060FC" w:rsidRDefault="00614E48" w:rsidP="000060FC">
            <w:pPr>
              <w:spacing w:before="120"/>
              <w:ind w:left="2198"/>
              <w:jc w:val="left"/>
            </w:pPr>
            <w:r>
              <w:t>53</w:t>
            </w:r>
            <w:r w:rsidR="000060FC" w:rsidRPr="000060FC">
              <w:t xml:space="preserve"> </w:t>
            </w:r>
            <w:r>
              <w:t>rue Frère</w:t>
            </w:r>
            <w:r w:rsidR="000060FC" w:rsidRPr="000060FC">
              <w:t xml:space="preserve"> </w:t>
            </w:r>
          </w:p>
          <w:p w:rsidR="000060FC" w:rsidRPr="000060FC" w:rsidRDefault="00614E48" w:rsidP="00614E48">
            <w:pPr>
              <w:spacing w:before="120"/>
              <w:ind w:left="2198"/>
              <w:jc w:val="left"/>
            </w:pPr>
            <w:r>
              <w:t>33000</w:t>
            </w:r>
            <w:r w:rsidR="000060FC" w:rsidRPr="000060FC">
              <w:t xml:space="preserve"> </w:t>
            </w:r>
            <w:r>
              <w:t>BORDEAUX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614E48">
        <w:rPr>
          <w:bCs/>
        </w:rPr>
        <w:t>Monsieur</w:t>
      </w:r>
      <w:r w:rsidRPr="000060FC">
        <w:rPr>
          <w:bCs/>
        </w:rPr>
        <w:t xml:space="preserve"> </w:t>
      </w:r>
      <w:r w:rsidR="00614E48">
        <w:rPr>
          <w:bCs/>
        </w:rPr>
        <w:t>MARTIN</w:t>
      </w:r>
      <w:r w:rsidRPr="000060FC">
        <w:rPr>
          <w:bCs/>
        </w:rPr>
        <w:t xml:space="preserve"> </w:t>
      </w:r>
      <w:r w:rsidR="00614E48">
        <w:rPr>
          <w:bCs/>
        </w:rPr>
        <w:t>Patrice</w:t>
      </w:r>
    </w:p>
    <w:p w:rsidR="000060FC" w:rsidRPr="000060FC" w:rsidRDefault="000060FC" w:rsidP="000060FC">
      <w:pPr>
        <w:spacing w:before="120"/>
      </w:pPr>
    </w:p>
    <w:p w:rsidR="000060FC" w:rsidRPr="000060FC" w:rsidRDefault="00614E48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614E48">
        <w:t>LES CASSES</w:t>
      </w:r>
      <w:r w:rsidRPr="000060FC">
        <w:t xml:space="preserve">, </w:t>
      </w:r>
      <w:r w:rsidR="00614E48">
        <w:rPr>
          <w:bCs/>
        </w:rPr>
        <w:t>La Borde Basse</w:t>
      </w:r>
      <w:r w:rsidRPr="000060FC">
        <w:t xml:space="preserve">,  sur la parcelle </w:t>
      </w:r>
      <w:r w:rsidRPr="000060FC">
        <w:rPr>
          <w:iCs/>
        </w:rPr>
        <w:t>n°</w:t>
      </w:r>
      <w:r w:rsidR="00614E48">
        <w:rPr>
          <w:iCs/>
        </w:rPr>
        <w:t>385</w:t>
      </w:r>
      <w:r w:rsidRPr="000060FC">
        <w:rPr>
          <w:iCs/>
        </w:rPr>
        <w:t xml:space="preserve">, section </w:t>
      </w:r>
      <w:r w:rsidR="00614E48">
        <w:rPr>
          <w:iCs/>
        </w:rPr>
        <w:t>B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614E48">
        <w:t>28/04/2014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bookmarkStart w:id="0" w:name="_GoBack"/>
      <w:bookmarkEnd w:id="0"/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614E48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7445" w:rsidRDefault="00597445">
      <w:r>
        <w:separator/>
      </w:r>
    </w:p>
  </w:endnote>
  <w:endnote w:type="continuationSeparator" w:id="0">
    <w:p w:rsidR="00597445" w:rsidRDefault="005974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7445" w:rsidRDefault="00597445">
      <w:r>
        <w:separator/>
      </w:r>
    </w:p>
  </w:footnote>
  <w:footnote w:type="continuationSeparator" w:id="0">
    <w:p w:rsidR="00597445" w:rsidRDefault="005974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7445"/>
    <w:rsid w:val="000060FC"/>
    <w:rsid w:val="00165F7E"/>
    <w:rsid w:val="00493659"/>
    <w:rsid w:val="00597445"/>
    <w:rsid w:val="00614E48"/>
    <w:rsid w:val="00A105E0"/>
    <w:rsid w:val="00D47664"/>
    <w:rsid w:val="00E00F56"/>
    <w:rsid w:val="00E227DD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197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2014-05-02T07:54:00Z</cp:lastPrinted>
  <dcterms:created xsi:type="dcterms:W3CDTF">2014-05-02T07:54:00Z</dcterms:created>
  <dcterms:modified xsi:type="dcterms:W3CDTF">2014-05-02T07:54:00Z</dcterms:modified>
</cp:coreProperties>
</file>