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F0FAA9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D792328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D1FDC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C3122F3" w14:textId="77777777" w:rsidR="00124779" w:rsidRDefault="00124779" w:rsidP="000060FC">
            <w:pPr>
              <w:spacing w:before="120"/>
              <w:ind w:left="2198"/>
              <w:jc w:val="left"/>
            </w:pPr>
          </w:p>
          <w:p w14:paraId="78A1D2AC" w14:textId="77777777" w:rsidR="00124779" w:rsidRDefault="00124779" w:rsidP="000060FC">
            <w:pPr>
              <w:spacing w:before="120"/>
              <w:ind w:left="2198"/>
              <w:jc w:val="left"/>
            </w:pPr>
          </w:p>
          <w:p w14:paraId="14603CCB" w14:textId="77777777" w:rsidR="00124779" w:rsidRDefault="00124779" w:rsidP="000060FC">
            <w:pPr>
              <w:spacing w:before="120"/>
              <w:ind w:left="2198"/>
              <w:jc w:val="left"/>
            </w:pPr>
          </w:p>
          <w:p w14:paraId="40C091DC" w14:textId="77777777" w:rsidR="00124779" w:rsidRDefault="00124779" w:rsidP="000060FC">
            <w:pPr>
              <w:spacing w:before="120"/>
              <w:ind w:left="2198"/>
              <w:jc w:val="left"/>
            </w:pPr>
          </w:p>
          <w:p w14:paraId="2B469FDB" w14:textId="32684554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24779">
              <w:rPr>
                <w:noProof/>
              </w:rPr>
              <w:t>vendredi 13 août 2021</w:t>
            </w:r>
            <w:r w:rsidRPr="000060FC">
              <w:fldChar w:fldCharType="end"/>
            </w:r>
          </w:p>
          <w:p w14:paraId="4F6F64CE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F7B2147" w14:textId="175FF7A5" w:rsidR="000060FC" w:rsidRPr="000060FC" w:rsidRDefault="00DD148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PORTIER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SOPHIE</w:t>
            </w:r>
          </w:p>
          <w:p w14:paraId="31B896F5" w14:textId="7BF18F20" w:rsidR="000060FC" w:rsidRPr="000060FC" w:rsidRDefault="00DD1483" w:rsidP="000060FC">
            <w:pPr>
              <w:spacing w:before="120"/>
              <w:ind w:left="2198"/>
              <w:jc w:val="left"/>
            </w:pPr>
            <w:r>
              <w:t xml:space="preserve">Hameau de la </w:t>
            </w:r>
            <w:proofErr w:type="spellStart"/>
            <w:r>
              <w:t>Jasse</w:t>
            </w:r>
            <w:proofErr w:type="spellEnd"/>
            <w:r w:rsidR="000060FC" w:rsidRPr="000060FC">
              <w:t xml:space="preserve"> </w:t>
            </w:r>
          </w:p>
          <w:p w14:paraId="1183F9B7" w14:textId="2995E468" w:rsidR="000060FC" w:rsidRPr="000060FC" w:rsidRDefault="00DD1483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14:paraId="2F154850" w14:textId="77777777" w:rsidR="00124779" w:rsidRDefault="00124779" w:rsidP="000060FC">
      <w:pPr>
        <w:spacing w:before="120"/>
        <w:rPr>
          <w:i/>
          <w:u w:val="single"/>
        </w:rPr>
      </w:pPr>
    </w:p>
    <w:p w14:paraId="074A0771" w14:textId="77777777" w:rsidR="00124779" w:rsidRDefault="00124779" w:rsidP="000060FC">
      <w:pPr>
        <w:spacing w:before="120"/>
        <w:rPr>
          <w:i/>
          <w:u w:val="single"/>
        </w:rPr>
      </w:pPr>
    </w:p>
    <w:p w14:paraId="6711074C" w14:textId="0C9C64A5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351ECA4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8F016FC" w14:textId="7181FD90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D1483">
        <w:rPr>
          <w:bCs/>
        </w:rPr>
        <w:t>Madame</w:t>
      </w:r>
      <w:r w:rsidRPr="000060FC">
        <w:rPr>
          <w:bCs/>
        </w:rPr>
        <w:t xml:space="preserve"> </w:t>
      </w:r>
      <w:r w:rsidR="00DD1483">
        <w:rPr>
          <w:bCs/>
        </w:rPr>
        <w:t>PORTIER</w:t>
      </w:r>
      <w:r w:rsidRPr="000060FC">
        <w:rPr>
          <w:bCs/>
        </w:rPr>
        <w:t xml:space="preserve"> </w:t>
      </w:r>
      <w:r w:rsidR="00DD1483">
        <w:rPr>
          <w:bCs/>
        </w:rPr>
        <w:t>SOPHIE</w:t>
      </w:r>
    </w:p>
    <w:p w14:paraId="3DAE9F5C" w14:textId="77777777" w:rsidR="000060FC" w:rsidRPr="000060FC" w:rsidRDefault="000060FC" w:rsidP="000060FC">
      <w:pPr>
        <w:spacing w:before="120"/>
      </w:pPr>
    </w:p>
    <w:p w14:paraId="6F244FC8" w14:textId="6FCF21BC" w:rsidR="000060FC" w:rsidRPr="000060FC" w:rsidRDefault="00DD148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5F1590CF" w14:textId="77777777" w:rsidR="000060FC" w:rsidRPr="000060FC" w:rsidRDefault="000060FC" w:rsidP="000060FC">
      <w:pPr>
        <w:spacing w:before="120"/>
        <w:ind w:firstLine="709"/>
      </w:pPr>
    </w:p>
    <w:p w14:paraId="5961376E" w14:textId="60843457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D1483">
        <w:t>LA LOUVIERE LAURAGAIS</w:t>
      </w:r>
      <w:r w:rsidRPr="000060FC">
        <w:t xml:space="preserve">, </w:t>
      </w:r>
      <w:r w:rsidR="00DD1483">
        <w:rPr>
          <w:bCs/>
        </w:rPr>
        <w:t xml:space="preserve">Hameau de la </w:t>
      </w:r>
      <w:proofErr w:type="spellStart"/>
      <w:proofErr w:type="gramStart"/>
      <w:r w:rsidR="00DD1483">
        <w:rPr>
          <w:bCs/>
        </w:rPr>
        <w:t>Jasse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DD1483">
        <w:rPr>
          <w:iCs/>
        </w:rPr>
        <w:t>258</w:t>
      </w:r>
      <w:r w:rsidRPr="000060FC">
        <w:rPr>
          <w:iCs/>
        </w:rPr>
        <w:t xml:space="preserve">, section </w:t>
      </w:r>
      <w:r w:rsidR="00DD1483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D1483">
        <w:t>13/08/2021</w:t>
      </w:r>
      <w:r w:rsidRPr="000060FC">
        <w:t>, veuillez trouver ci-joint au présent courrier :</w:t>
      </w:r>
    </w:p>
    <w:p w14:paraId="019855D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C21317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0740D8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F3700A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C20EB00" w14:textId="7D3C65FB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D148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5E41ADF" w14:textId="77777777" w:rsidR="000060FC" w:rsidRPr="000060FC" w:rsidRDefault="000060FC" w:rsidP="000060FC">
      <w:pPr>
        <w:spacing w:before="240"/>
        <w:ind w:left="709"/>
      </w:pPr>
    </w:p>
    <w:p w14:paraId="1AE79583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15F746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601FEB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594B3A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4BBED7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892077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534FEC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82FA6" w14:textId="77777777" w:rsidR="00293680" w:rsidRDefault="00293680">
      <w:r>
        <w:separator/>
      </w:r>
    </w:p>
  </w:endnote>
  <w:endnote w:type="continuationSeparator" w:id="0">
    <w:p w14:paraId="644756A1" w14:textId="77777777" w:rsidR="00293680" w:rsidRDefault="00293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BE48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CCA4F6E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85600A3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F9DB7" w14:textId="77777777" w:rsidR="00293680" w:rsidRDefault="00293680">
      <w:r>
        <w:separator/>
      </w:r>
    </w:p>
  </w:footnote>
  <w:footnote w:type="continuationSeparator" w:id="0">
    <w:p w14:paraId="091AE854" w14:textId="77777777" w:rsidR="00293680" w:rsidRDefault="00293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93680"/>
    <w:rsid w:val="000060FC"/>
    <w:rsid w:val="000445BA"/>
    <w:rsid w:val="00124779"/>
    <w:rsid w:val="00165F7E"/>
    <w:rsid w:val="002463C1"/>
    <w:rsid w:val="00293680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DD1483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C045D8"/>
  <w15:chartTrackingRefBased/>
  <w15:docId w15:val="{29D0FF10-1E06-4311-B1B4-CCBB2C66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2021-08-13T13:22:00Z</cp:lastPrinted>
  <dcterms:created xsi:type="dcterms:W3CDTF">2021-08-13T13:22:00Z</dcterms:created>
  <dcterms:modified xsi:type="dcterms:W3CDTF">2021-08-13T13:28:00Z</dcterms:modified>
</cp:coreProperties>
</file>