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DD3FF42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683818A3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39BCCA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4B162544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8944413" w14:textId="77777777" w:rsidR="007D2B11" w:rsidRDefault="007D2B1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433C9B2" w14:textId="77777777" w:rsidR="007D2B11" w:rsidRDefault="007D2B1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2B604D5" w14:textId="77777777" w:rsidR="007D2B11" w:rsidRDefault="007D2B1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BA08BCE" w14:textId="334B1391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D2B11">
              <w:rPr>
                <w:rFonts w:ascii="Arial" w:hAnsi="Arial"/>
                <w:noProof/>
              </w:rPr>
              <w:t>mercredi 9 juin 2021</w:t>
            </w:r>
            <w:r>
              <w:rPr>
                <w:rFonts w:ascii="Arial" w:hAnsi="Arial"/>
              </w:rPr>
              <w:fldChar w:fldCharType="end"/>
            </w:r>
          </w:p>
          <w:p w14:paraId="4920191B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F6FEE48" w14:textId="682DAE31" w:rsidR="00D84DE5" w:rsidRDefault="00D2711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BERANEK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Ales</w:t>
            </w:r>
          </w:p>
          <w:p w14:paraId="34153951" w14:textId="2B2F0619" w:rsidR="00D84DE5" w:rsidRDefault="00D271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1470 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Ardelets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Villa </w:t>
            </w:r>
            <w:proofErr w:type="spellStart"/>
            <w:r>
              <w:rPr>
                <w:rFonts w:ascii="Arial" w:hAnsi="Arial"/>
              </w:rPr>
              <w:t>Chickoloon</w:t>
            </w:r>
            <w:proofErr w:type="spellEnd"/>
          </w:p>
          <w:p w14:paraId="2D44A754" w14:textId="3F9255B2" w:rsidR="00D84DE5" w:rsidRDefault="00D271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14:paraId="7D5CEC0C" w14:textId="77777777" w:rsidR="007D2B11" w:rsidRDefault="007D2B11" w:rsidP="00D84DE5">
      <w:pPr>
        <w:pStyle w:val="Commentaire"/>
        <w:rPr>
          <w:rFonts w:ascii="Arial" w:hAnsi="Arial"/>
          <w:i/>
          <w:u w:val="single"/>
        </w:rPr>
      </w:pPr>
    </w:p>
    <w:p w14:paraId="3D2157E3" w14:textId="77777777" w:rsidR="007D2B11" w:rsidRDefault="007D2B11" w:rsidP="00D84DE5">
      <w:pPr>
        <w:pStyle w:val="Commentaire"/>
        <w:rPr>
          <w:rFonts w:ascii="Arial" w:hAnsi="Arial"/>
          <w:i/>
          <w:u w:val="single"/>
        </w:rPr>
      </w:pPr>
    </w:p>
    <w:p w14:paraId="7769E0C3" w14:textId="77777777" w:rsidR="007D2B11" w:rsidRDefault="007D2B11" w:rsidP="00D84DE5">
      <w:pPr>
        <w:pStyle w:val="Commentaire"/>
        <w:rPr>
          <w:rFonts w:ascii="Arial" w:hAnsi="Arial"/>
          <w:i/>
          <w:u w:val="single"/>
        </w:rPr>
      </w:pPr>
    </w:p>
    <w:p w14:paraId="08F4543B" w14:textId="43358631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20501954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3BE86057" w14:textId="5125B425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27110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Ales</w:t>
      </w:r>
    </w:p>
    <w:p w14:paraId="5CC4C59E" w14:textId="77777777" w:rsidR="00D84DE5" w:rsidRDefault="00D84DE5" w:rsidP="00D84DE5">
      <w:pPr>
        <w:pStyle w:val="Commentaire"/>
        <w:rPr>
          <w:rFonts w:ascii="Arial" w:hAnsi="Arial"/>
        </w:rPr>
      </w:pPr>
    </w:p>
    <w:p w14:paraId="03DE1A57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AA52A35" w14:textId="77777777" w:rsidR="00D84DE5" w:rsidRDefault="00D84DE5" w:rsidP="00D84DE5">
      <w:pPr>
        <w:pStyle w:val="Commentaire"/>
        <w:rPr>
          <w:rFonts w:ascii="Arial" w:hAnsi="Arial"/>
        </w:rPr>
      </w:pPr>
    </w:p>
    <w:p w14:paraId="2D5132B5" w14:textId="0581B27A" w:rsidR="00D84DE5" w:rsidRDefault="00D2711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1F13228C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C2111B4" w14:textId="71F094C5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271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Ales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7110">
        <w:rPr>
          <w:rFonts w:ascii="Arial" w:hAnsi="Arial"/>
        </w:rPr>
        <w:t>SAINT PAPOUL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27110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D27110">
        <w:rPr>
          <w:rFonts w:ascii="Arial" w:hAnsi="Arial"/>
          <w:iCs/>
        </w:rPr>
        <w:t>WK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BB0ECBF" w14:textId="4547018F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711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D774ABB" w14:textId="77777777" w:rsidR="00D84DE5" w:rsidRDefault="00D84DE5" w:rsidP="00D84DE5">
      <w:pPr>
        <w:ind w:left="5670"/>
        <w:rPr>
          <w:rFonts w:cs="Arial"/>
          <w:bCs/>
        </w:rPr>
      </w:pPr>
    </w:p>
    <w:p w14:paraId="547ABEA0" w14:textId="77777777" w:rsidR="006512EA" w:rsidRDefault="00D84DE5" w:rsidP="00D84DE5">
      <w:pPr>
        <w:pStyle w:val="Retraitcorpsdetexte"/>
      </w:pPr>
      <w:r>
        <w:t xml:space="preserve">Le Président </w:t>
      </w:r>
    </w:p>
    <w:p w14:paraId="03EFE00A" w14:textId="77777777" w:rsidR="00D350A6" w:rsidRDefault="00D350A6" w:rsidP="00D84DE5">
      <w:pPr>
        <w:pStyle w:val="Retraitcorpsdetexte"/>
      </w:pPr>
    </w:p>
    <w:p w14:paraId="24727FEE" w14:textId="77777777" w:rsidR="00D350A6" w:rsidRDefault="00D350A6" w:rsidP="00D84DE5">
      <w:pPr>
        <w:pStyle w:val="Retraitcorpsdetexte"/>
      </w:pPr>
    </w:p>
    <w:p w14:paraId="57A28BF3" w14:textId="77777777" w:rsidR="00D350A6" w:rsidRDefault="00D350A6" w:rsidP="00D84DE5">
      <w:pPr>
        <w:pStyle w:val="Retraitcorpsdetexte"/>
      </w:pPr>
    </w:p>
    <w:p w14:paraId="11DFD5DA" w14:textId="77777777" w:rsidR="00D84DE5" w:rsidRDefault="00D84DE5" w:rsidP="00D84DE5">
      <w:pPr>
        <w:pStyle w:val="Retraitcorpsdetexte"/>
      </w:pPr>
      <w:r>
        <w:t>Philippe GREFFIER</w:t>
      </w:r>
    </w:p>
    <w:p w14:paraId="531BC73D" w14:textId="77777777" w:rsidR="00385AFF" w:rsidRDefault="00385AFF" w:rsidP="00D84DE5"/>
    <w:p w14:paraId="6BB74E18" w14:textId="77777777" w:rsidR="00385AFF" w:rsidRDefault="00385AFF" w:rsidP="00D84DE5"/>
    <w:p w14:paraId="723BCDE0" w14:textId="77777777" w:rsidR="00385AFF" w:rsidRDefault="00385AFF" w:rsidP="00D84DE5"/>
    <w:p w14:paraId="7B55FE96" w14:textId="77777777" w:rsidR="005F0F78" w:rsidRDefault="005F0F78" w:rsidP="00D84DE5"/>
    <w:p w14:paraId="2D14B635" w14:textId="77777777" w:rsidR="005F0F78" w:rsidRDefault="005F0F78" w:rsidP="00D84DE5"/>
    <w:p w14:paraId="0E9ED085" w14:textId="77777777" w:rsidR="00385AFF" w:rsidRDefault="00385AFF" w:rsidP="00D84DE5"/>
    <w:p w14:paraId="7DB239CE" w14:textId="77777777" w:rsidR="00385AFF" w:rsidRDefault="00385AFF" w:rsidP="00D84DE5"/>
    <w:p w14:paraId="39609C95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5A5DBA1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A63C6A3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B063DBE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0C8322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B3810C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0E9693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5575DCD6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6E779D1" w14:textId="77777777" w:rsidR="00D84DE5" w:rsidRDefault="00D84DE5" w:rsidP="00D84DE5">
      <w:pPr>
        <w:jc w:val="left"/>
        <w:rPr>
          <w:rFonts w:cs="Arial"/>
          <w:bCs/>
        </w:rPr>
      </w:pPr>
    </w:p>
    <w:p w14:paraId="593927F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00BEC477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183B04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40E12E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AF7B9A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C998DA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9DB086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2DDD94A" w14:textId="45D43BD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Ales</w:t>
      </w:r>
    </w:p>
    <w:p w14:paraId="43E5DA7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3FB580E" w14:textId="362E5CB8" w:rsidR="00D84DE5" w:rsidRDefault="00D2711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1470 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Ardelets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3C6DF3D8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1306861" w14:textId="444D81A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7110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D27110">
        <w:rPr>
          <w:rFonts w:ascii="Arial" w:hAnsi="Arial"/>
          <w:iCs/>
        </w:rPr>
        <w:t>WK</w:t>
      </w:r>
      <w:r>
        <w:rPr>
          <w:rFonts w:ascii="Arial" w:hAnsi="Arial"/>
          <w:iCs/>
        </w:rPr>
        <w:t>.</w:t>
      </w:r>
    </w:p>
    <w:p w14:paraId="192132F3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29AC425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07A9219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943984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0135DBC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A3CF7B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FF74D6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51B2A94D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2D61DA7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E0738F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621098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C76BFC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42A72ECC" w14:textId="668CC99E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B11">
              <w:rPr>
                <w:rFonts w:cs="Arial"/>
                <w:bCs/>
                <w:noProof/>
              </w:rPr>
              <w:t>mercredi 9 juin 2021</w:t>
            </w:r>
            <w:r>
              <w:rPr>
                <w:rFonts w:cs="Arial"/>
                <w:bCs/>
              </w:rPr>
              <w:fldChar w:fldCharType="end"/>
            </w:r>
          </w:p>
          <w:p w14:paraId="22BB203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D01BE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DCC182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9C888D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D36316A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131287C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8EF8FB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969690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BEFDE1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C27949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57CFB5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6C3FEB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80EB95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7E863A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43772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C3ECE3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079CC8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BA91C6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E15D6BF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040414B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6DC4D2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97B622A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3C89B7D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A5EED6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6C56B2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0EAC3A2B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C157A2B" w14:textId="77777777" w:rsidR="00D84DE5" w:rsidRDefault="00D84DE5" w:rsidP="00D84DE5">
      <w:pPr>
        <w:jc w:val="left"/>
        <w:rPr>
          <w:rFonts w:cs="Arial"/>
          <w:bCs/>
        </w:rPr>
      </w:pPr>
    </w:p>
    <w:p w14:paraId="1EFC85A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589F810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A26AA7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866496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71BF5C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6B08D9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E34997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2F0729A" w14:textId="32D552C0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BERANEK</w:t>
      </w:r>
      <w:r>
        <w:rPr>
          <w:rFonts w:ascii="Arial" w:hAnsi="Arial"/>
          <w:bCs/>
        </w:rPr>
        <w:t xml:space="preserve"> </w:t>
      </w:r>
      <w:r w:rsidR="00D27110">
        <w:rPr>
          <w:rFonts w:ascii="Arial" w:hAnsi="Arial"/>
          <w:bCs/>
        </w:rPr>
        <w:t>Ales</w:t>
      </w:r>
    </w:p>
    <w:p w14:paraId="2D6947E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AF8271C" w14:textId="1DCAB4B6" w:rsidR="00D84DE5" w:rsidRDefault="00D2711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1470 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Ardelets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5D012DD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1498F8B" w14:textId="30FE74E1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7110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D27110">
        <w:rPr>
          <w:rFonts w:ascii="Arial" w:hAnsi="Arial"/>
          <w:iCs/>
        </w:rPr>
        <w:t>WK</w:t>
      </w:r>
      <w:r>
        <w:rPr>
          <w:rFonts w:ascii="Arial" w:hAnsi="Arial"/>
          <w:iCs/>
        </w:rPr>
        <w:t>.</w:t>
      </w:r>
    </w:p>
    <w:p w14:paraId="4E147E9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3486DED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CADCA22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230343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0E4F5BB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57D515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3A6A82C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AFCD04A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B8E47A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C60A3E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27BA73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CCB80F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6203BCE" w14:textId="5B71A619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B11">
              <w:rPr>
                <w:rFonts w:cs="Arial"/>
                <w:bCs/>
                <w:noProof/>
              </w:rPr>
              <w:t>mercredi 9 juin 2021</w:t>
            </w:r>
            <w:r>
              <w:rPr>
                <w:rFonts w:cs="Arial"/>
                <w:bCs/>
              </w:rPr>
              <w:fldChar w:fldCharType="end"/>
            </w:r>
          </w:p>
          <w:p w14:paraId="4DA33C2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A46A63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36358D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554B15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D23F9AC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282E15A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B00624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8C8399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456BF0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EB79F0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1AB1B27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188DF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F0B3DE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D52CCD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C88382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0E016D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FD97061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3B9022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B94152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FCF6D2A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FA5BD" w14:textId="77777777" w:rsidR="00AF60F6" w:rsidRDefault="00AF60F6">
      <w:r>
        <w:separator/>
      </w:r>
    </w:p>
  </w:endnote>
  <w:endnote w:type="continuationSeparator" w:id="0">
    <w:p w14:paraId="4A341520" w14:textId="77777777" w:rsidR="00AF60F6" w:rsidRDefault="00AF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1095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ABFED55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615E5" w14:textId="77777777" w:rsidR="00AF60F6" w:rsidRDefault="00AF60F6">
      <w:r>
        <w:separator/>
      </w:r>
    </w:p>
  </w:footnote>
  <w:footnote w:type="continuationSeparator" w:id="0">
    <w:p w14:paraId="4D99C9A2" w14:textId="77777777" w:rsidR="00AF60F6" w:rsidRDefault="00AF6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69FD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E5B169B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0F6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D2B11"/>
    <w:rsid w:val="009459DC"/>
    <w:rsid w:val="00A061A6"/>
    <w:rsid w:val="00A20E21"/>
    <w:rsid w:val="00A878A4"/>
    <w:rsid w:val="00AA5F3A"/>
    <w:rsid w:val="00AF60F6"/>
    <w:rsid w:val="00B17184"/>
    <w:rsid w:val="00B312DA"/>
    <w:rsid w:val="00B36DCC"/>
    <w:rsid w:val="00B62A89"/>
    <w:rsid w:val="00BC596D"/>
    <w:rsid w:val="00D12572"/>
    <w:rsid w:val="00D27110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6AA40"/>
  <w15:chartTrackingRefBased/>
  <w15:docId w15:val="{9C6FAA60-62DB-4D66-8BDB-81ED08363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14</TotalTime>
  <Pages>3</Pages>
  <Words>649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2021-06-09T12:43:00Z</cp:lastPrinted>
  <dcterms:created xsi:type="dcterms:W3CDTF">2021-06-09T12:42:00Z</dcterms:created>
  <dcterms:modified xsi:type="dcterms:W3CDTF">2021-06-09T12:57:00Z</dcterms:modified>
</cp:coreProperties>
</file>