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33318781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574197A4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48D46BA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50447146" w14:textId="77777777" w:rsidR="00834E4B" w:rsidRDefault="00834E4B" w:rsidP="000060FC">
            <w:pPr>
              <w:spacing w:before="120"/>
              <w:ind w:left="2198"/>
              <w:jc w:val="left"/>
            </w:pPr>
          </w:p>
          <w:p w14:paraId="48A7DA14" w14:textId="77777777" w:rsidR="00834E4B" w:rsidRDefault="00834E4B" w:rsidP="000060FC">
            <w:pPr>
              <w:spacing w:before="120"/>
              <w:ind w:left="2198"/>
              <w:jc w:val="left"/>
            </w:pPr>
          </w:p>
          <w:p w14:paraId="68EFCF07" w14:textId="77777777" w:rsidR="00834E4B" w:rsidRDefault="00834E4B" w:rsidP="000060FC">
            <w:pPr>
              <w:spacing w:before="120"/>
              <w:ind w:left="2198"/>
              <w:jc w:val="left"/>
            </w:pPr>
          </w:p>
          <w:p w14:paraId="651A2037" w14:textId="77777777" w:rsidR="00834E4B" w:rsidRDefault="00834E4B" w:rsidP="000060FC">
            <w:pPr>
              <w:spacing w:before="120"/>
              <w:ind w:left="2198"/>
              <w:jc w:val="left"/>
            </w:pPr>
          </w:p>
          <w:p w14:paraId="0A63627F" w14:textId="50EA5A5F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34E4B">
              <w:rPr>
                <w:noProof/>
              </w:rPr>
              <w:t>vendredi 2 juillet 2021</w:t>
            </w:r>
            <w:r w:rsidRPr="000060FC">
              <w:fldChar w:fldCharType="end"/>
            </w:r>
          </w:p>
          <w:p w14:paraId="21C6558A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325903F5" w14:textId="77777777" w:rsidR="00834E4B" w:rsidRDefault="000A3D6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 et 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POMART / SERINET</w:t>
            </w:r>
            <w:r w:rsidR="000060FC" w:rsidRPr="000060FC">
              <w:rPr>
                <w:bCs/>
              </w:rPr>
              <w:t xml:space="preserve"> </w:t>
            </w:r>
          </w:p>
          <w:p w14:paraId="50CC59D6" w14:textId="697115AA" w:rsidR="000060FC" w:rsidRPr="000060FC" w:rsidRDefault="000A3D6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Bruno / Caroline</w:t>
            </w:r>
          </w:p>
          <w:p w14:paraId="4A9F4441" w14:textId="2123E346" w:rsidR="000060FC" w:rsidRPr="000060FC" w:rsidRDefault="000A3D62" w:rsidP="000060FC">
            <w:pPr>
              <w:spacing w:before="120"/>
              <w:ind w:left="2198"/>
              <w:jc w:val="left"/>
            </w:pPr>
            <w:proofErr w:type="spellStart"/>
            <w:r>
              <w:t>Bordeneuve</w:t>
            </w:r>
            <w:proofErr w:type="spellEnd"/>
            <w:r w:rsidR="000060FC" w:rsidRPr="000060FC">
              <w:t xml:space="preserve"> </w:t>
            </w:r>
          </w:p>
          <w:p w14:paraId="5B0A3F76" w14:textId="3C408D32" w:rsidR="000060FC" w:rsidRPr="000060FC" w:rsidRDefault="000A3D62" w:rsidP="000060FC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14:paraId="1EE13F46" w14:textId="77777777" w:rsidR="00834E4B" w:rsidRDefault="00834E4B" w:rsidP="000060FC">
      <w:pPr>
        <w:spacing w:before="120"/>
        <w:rPr>
          <w:i/>
          <w:u w:val="single"/>
        </w:rPr>
      </w:pPr>
    </w:p>
    <w:p w14:paraId="709AAB9F" w14:textId="77777777" w:rsidR="00834E4B" w:rsidRDefault="00834E4B" w:rsidP="000060FC">
      <w:pPr>
        <w:spacing w:before="120"/>
        <w:rPr>
          <w:i/>
          <w:u w:val="single"/>
        </w:rPr>
      </w:pPr>
    </w:p>
    <w:p w14:paraId="1B3DDA61" w14:textId="77777777" w:rsidR="00834E4B" w:rsidRDefault="00834E4B" w:rsidP="000060FC">
      <w:pPr>
        <w:spacing w:before="120"/>
        <w:rPr>
          <w:i/>
          <w:u w:val="single"/>
        </w:rPr>
      </w:pPr>
    </w:p>
    <w:p w14:paraId="0E284073" w14:textId="78B6E360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393D346D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7C10F95C" w14:textId="0C1DFA54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A3D62">
        <w:rPr>
          <w:bCs/>
        </w:rPr>
        <w:t>Monsieur et Madame</w:t>
      </w:r>
      <w:r w:rsidRPr="000060FC">
        <w:rPr>
          <w:bCs/>
        </w:rPr>
        <w:t xml:space="preserve"> </w:t>
      </w:r>
      <w:r w:rsidR="000A3D62">
        <w:rPr>
          <w:bCs/>
        </w:rPr>
        <w:t>POMART / SERINET</w:t>
      </w:r>
      <w:r w:rsidRPr="000060FC">
        <w:rPr>
          <w:bCs/>
        </w:rPr>
        <w:t xml:space="preserve"> </w:t>
      </w:r>
      <w:r w:rsidR="000A3D62">
        <w:rPr>
          <w:bCs/>
        </w:rPr>
        <w:t>Bruno / Caroline</w:t>
      </w:r>
    </w:p>
    <w:p w14:paraId="323B2E5E" w14:textId="77777777" w:rsidR="000060FC" w:rsidRPr="000060FC" w:rsidRDefault="000060FC" w:rsidP="000060FC">
      <w:pPr>
        <w:spacing w:before="120"/>
      </w:pPr>
    </w:p>
    <w:p w14:paraId="236E8E03" w14:textId="5D7C4627" w:rsidR="000060FC" w:rsidRPr="000060FC" w:rsidRDefault="000A3D62" w:rsidP="000060FC">
      <w:pPr>
        <w:spacing w:before="120"/>
        <w:ind w:firstLine="709"/>
      </w:pPr>
      <w:r>
        <w:rPr>
          <w:bCs/>
        </w:rPr>
        <w:t>Monsieur et Madame</w:t>
      </w:r>
      <w:r w:rsidR="000060FC" w:rsidRPr="000060FC">
        <w:t>,</w:t>
      </w:r>
    </w:p>
    <w:p w14:paraId="634AD5F7" w14:textId="77777777" w:rsidR="000060FC" w:rsidRPr="000060FC" w:rsidRDefault="000060FC" w:rsidP="000060FC">
      <w:pPr>
        <w:spacing w:before="120"/>
        <w:ind w:firstLine="709"/>
      </w:pPr>
    </w:p>
    <w:p w14:paraId="48FF4C82" w14:textId="14DE545F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A3D62">
        <w:t>BELFLOU</w:t>
      </w:r>
      <w:r w:rsidRPr="000060FC">
        <w:t xml:space="preserve">, </w:t>
      </w:r>
      <w:proofErr w:type="spellStart"/>
      <w:proofErr w:type="gramStart"/>
      <w:r w:rsidR="000A3D62">
        <w:rPr>
          <w:bCs/>
        </w:rPr>
        <w:t>Bordeneuve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0A3D62">
        <w:rPr>
          <w:iCs/>
        </w:rPr>
        <w:t>791/790/789/794</w:t>
      </w:r>
      <w:r w:rsidRPr="000060FC">
        <w:rPr>
          <w:iCs/>
        </w:rPr>
        <w:t xml:space="preserve">, section </w:t>
      </w:r>
      <w:r w:rsidR="000A3D62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A3D62">
        <w:t>01/07/2021</w:t>
      </w:r>
      <w:r w:rsidRPr="000060FC">
        <w:t>, veuillez trouver ci-joint au présent courrier :</w:t>
      </w:r>
    </w:p>
    <w:p w14:paraId="0526E0A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3F85672C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7BD3CA2A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06FF9C88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724B6D8" w14:textId="2870A6E8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A3D62">
        <w:rPr>
          <w:bCs/>
        </w:rPr>
        <w:t>Monsieur et 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7687411A" w14:textId="77777777" w:rsidR="000060FC" w:rsidRPr="000060FC" w:rsidRDefault="000060FC" w:rsidP="000060FC">
      <w:pPr>
        <w:spacing w:before="240"/>
        <w:ind w:left="709"/>
      </w:pPr>
    </w:p>
    <w:p w14:paraId="3DD96AF9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58E994EB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402D9A2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C63E2A9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EFB39D3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6E6119D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733EBC8D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F8717" w14:textId="77777777" w:rsidR="00885791" w:rsidRDefault="00885791">
      <w:r>
        <w:separator/>
      </w:r>
    </w:p>
  </w:endnote>
  <w:endnote w:type="continuationSeparator" w:id="0">
    <w:p w14:paraId="3836AFC0" w14:textId="77777777" w:rsidR="00885791" w:rsidRDefault="00885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17DF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79AEA47E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3BE977D9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3E2F3" w14:textId="77777777" w:rsidR="00885791" w:rsidRDefault="00885791">
      <w:r>
        <w:separator/>
      </w:r>
    </w:p>
  </w:footnote>
  <w:footnote w:type="continuationSeparator" w:id="0">
    <w:p w14:paraId="0E209F09" w14:textId="77777777" w:rsidR="00885791" w:rsidRDefault="00885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885791"/>
    <w:rsid w:val="000060FC"/>
    <w:rsid w:val="000445BA"/>
    <w:rsid w:val="000A3D62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834E4B"/>
    <w:rsid w:val="00885791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5A3E06"/>
  <w15:chartTrackingRefBased/>
  <w15:docId w15:val="{F13CDC54-ACF0-4075-B757-C524C9F8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6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2021-07-02T11:37:00Z</cp:lastPrinted>
  <dcterms:created xsi:type="dcterms:W3CDTF">2021-07-02T11:37:00Z</dcterms:created>
  <dcterms:modified xsi:type="dcterms:W3CDTF">2021-07-02T11:43:00Z</dcterms:modified>
</cp:coreProperties>
</file>