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97747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E485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MARQUIER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Antoine Paul</w:t>
            </w:r>
          </w:p>
          <w:p w:rsidR="0015688F" w:rsidRDefault="008E485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Plagnous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E485A" w:rsidP="008E485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BELFLOU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E48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485A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8E485A"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E485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E48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485A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8E485A">
        <w:rPr>
          <w:rFonts w:ascii="Arial" w:hAnsi="Arial"/>
          <w:bCs/>
        </w:rPr>
        <w:t>Antoine Paul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485A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E485A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8E485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485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E48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E48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Plagnous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E485A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8E485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774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E48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E48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Plagnous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E485A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8E485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774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747" w:rsidRDefault="00397747">
      <w:r>
        <w:separator/>
      </w:r>
    </w:p>
  </w:endnote>
  <w:endnote w:type="continuationSeparator" w:id="0">
    <w:p w:rsidR="00397747" w:rsidRDefault="0039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747" w:rsidRDefault="00397747">
      <w:r>
        <w:separator/>
      </w:r>
    </w:p>
  </w:footnote>
  <w:footnote w:type="continuationSeparator" w:id="0">
    <w:p w:rsidR="00397747" w:rsidRDefault="00397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747"/>
    <w:rsid w:val="000325F5"/>
    <w:rsid w:val="0015688F"/>
    <w:rsid w:val="00243875"/>
    <w:rsid w:val="00280E8D"/>
    <w:rsid w:val="00330661"/>
    <w:rsid w:val="00336732"/>
    <w:rsid w:val="00397747"/>
    <w:rsid w:val="005A0FA8"/>
    <w:rsid w:val="008E019E"/>
    <w:rsid w:val="008E485A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70930-50F9-45C0-B967-8551DB06D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824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2016-04-05T12:48:00Z</dcterms:created>
  <dcterms:modified xsi:type="dcterms:W3CDTF">2016-04-05T12:48:00Z</dcterms:modified>
</cp:coreProperties>
</file>