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19E8">
              <w:rPr>
                <w:rFonts w:ascii="Arial" w:hAnsi="Arial"/>
                <w:noProof/>
              </w:rPr>
              <w:t>mardi 25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13E1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DUPUY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213E1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Cassignolette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13E18" w:rsidP="00213E1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3E1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13E18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213E18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13E1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13E1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13E18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213E18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3E18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 xml:space="preserve">n°, section </w:t>
      </w:r>
      <w:r w:rsidR="00213E18">
        <w:rPr>
          <w:rFonts w:ascii="Arial" w:hAnsi="Arial"/>
          <w:iCs/>
        </w:rPr>
        <w:t>ZM112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2C19E8">
        <w:rPr>
          <w:rFonts w:ascii="Arial" w:hAnsi="Arial"/>
        </w:rPr>
        <w:t>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3E1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3E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3E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Cassignolette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 </w:t>
      </w:r>
      <w:r w:rsidR="00213E18">
        <w:rPr>
          <w:rFonts w:ascii="Arial" w:hAnsi="Arial"/>
          <w:iCs/>
        </w:rPr>
        <w:t>ZM112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19E8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3E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DUPUY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3E1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Cassignolette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 </w:t>
      </w:r>
      <w:r w:rsidR="00213E18">
        <w:rPr>
          <w:rFonts w:ascii="Arial" w:hAnsi="Arial"/>
          <w:iCs/>
        </w:rPr>
        <w:t>ZM112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19E8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4A0" w:rsidRDefault="007364A0">
      <w:r>
        <w:separator/>
      </w:r>
    </w:p>
  </w:endnote>
  <w:endnote w:type="continuationSeparator" w:id="0">
    <w:p w:rsidR="007364A0" w:rsidRDefault="00736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4A0" w:rsidRDefault="007364A0">
      <w:r>
        <w:separator/>
      </w:r>
    </w:p>
  </w:footnote>
  <w:footnote w:type="continuationSeparator" w:id="0">
    <w:p w:rsidR="007364A0" w:rsidRDefault="00736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4A0"/>
    <w:rsid w:val="0015688F"/>
    <w:rsid w:val="00213E18"/>
    <w:rsid w:val="00243875"/>
    <w:rsid w:val="00280E8D"/>
    <w:rsid w:val="002C19E8"/>
    <w:rsid w:val="00330661"/>
    <w:rsid w:val="00336732"/>
    <w:rsid w:val="007364A0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A662C-E87C-45BA-A8B1-754FF9574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869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2014-03-25T13:33:00Z</cp:lastPrinted>
  <dcterms:created xsi:type="dcterms:W3CDTF">2014-03-25T13:29:00Z</dcterms:created>
  <dcterms:modified xsi:type="dcterms:W3CDTF">2014-03-25T13:37:00Z</dcterms:modified>
</cp:coreProperties>
</file>