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A230A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25C8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REBELL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:rsidR="00D84DE5" w:rsidRDefault="00425C8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 dit " Les Vinasties 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25C86" w:rsidP="00425C8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  <w:r w:rsidR="00DA230A">
        <w:rPr>
          <w:rFonts w:ascii="Arial" w:hAnsi="Arial"/>
          <w:i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25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25C8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25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25C86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25C86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425C86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5C8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25C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25C86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425C86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230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REBELL</w:t>
      </w:r>
      <w:r>
        <w:rPr>
          <w:rFonts w:ascii="Arial" w:hAnsi="Arial"/>
          <w:bCs/>
        </w:rPr>
        <w:t xml:space="preserve"> </w:t>
      </w:r>
      <w:r w:rsidR="00425C86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25C8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" Les Vinasties 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25C86">
        <w:rPr>
          <w:rFonts w:ascii="Arial" w:hAnsi="Arial"/>
          <w:iCs/>
        </w:rPr>
        <w:t>122P&amp;124P</w:t>
      </w:r>
      <w:r>
        <w:rPr>
          <w:rFonts w:ascii="Arial" w:hAnsi="Arial"/>
          <w:iCs/>
        </w:rPr>
        <w:t xml:space="preserve">, section </w:t>
      </w:r>
      <w:r w:rsidR="00425C86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A230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31A" w:rsidRDefault="003D131A">
      <w:r>
        <w:separator/>
      </w:r>
    </w:p>
  </w:endnote>
  <w:endnote w:type="continuationSeparator" w:id="0">
    <w:p w:rsidR="003D131A" w:rsidRDefault="003D1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31A" w:rsidRDefault="003D131A">
      <w:r>
        <w:separator/>
      </w:r>
    </w:p>
  </w:footnote>
  <w:footnote w:type="continuationSeparator" w:id="0">
    <w:p w:rsidR="003D131A" w:rsidRDefault="003D13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131A"/>
    <w:rsid w:val="00170917"/>
    <w:rsid w:val="002C312F"/>
    <w:rsid w:val="002D7FB2"/>
    <w:rsid w:val="00305A9D"/>
    <w:rsid w:val="00385AFF"/>
    <w:rsid w:val="003D131A"/>
    <w:rsid w:val="003D1660"/>
    <w:rsid w:val="003F7D70"/>
    <w:rsid w:val="00425C86"/>
    <w:rsid w:val="00633EE3"/>
    <w:rsid w:val="006512EA"/>
    <w:rsid w:val="006B5B1A"/>
    <w:rsid w:val="006F52A1"/>
    <w:rsid w:val="00A878A4"/>
    <w:rsid w:val="00D84DE5"/>
    <w:rsid w:val="00DA230A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787C0-37EE-43D8-AC12-D3CDD1F61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687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2014-07-04T11:40:00Z</cp:lastPrinted>
  <dcterms:created xsi:type="dcterms:W3CDTF">2014-07-04T11:40:00Z</dcterms:created>
  <dcterms:modified xsi:type="dcterms:W3CDTF">2014-07-04T11:41:00Z</dcterms:modified>
</cp:coreProperties>
</file>