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C7AD9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F423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FOUCHER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Eugéne</w:t>
            </w:r>
          </w:p>
          <w:p w:rsidR="0015688F" w:rsidRDefault="00AF423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Plagnole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F4238" w:rsidP="00AF423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F423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F4238">
        <w:rPr>
          <w:rFonts w:ascii="Arial" w:hAnsi="Arial"/>
          <w:bCs/>
        </w:rPr>
        <w:t>FOUCHER</w:t>
      </w:r>
      <w:r>
        <w:rPr>
          <w:rFonts w:ascii="Arial" w:hAnsi="Arial"/>
          <w:bCs/>
        </w:rPr>
        <w:t xml:space="preserve"> </w:t>
      </w:r>
      <w:r w:rsidR="00AF4238">
        <w:rPr>
          <w:rFonts w:ascii="Arial" w:hAnsi="Arial"/>
          <w:bCs/>
        </w:rPr>
        <w:t>Eugéne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F423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F423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F4238">
        <w:rPr>
          <w:rFonts w:ascii="Arial" w:hAnsi="Arial"/>
          <w:bCs/>
        </w:rPr>
        <w:t>FOUCHER</w:t>
      </w:r>
      <w:r>
        <w:rPr>
          <w:rFonts w:ascii="Arial" w:hAnsi="Arial"/>
          <w:bCs/>
        </w:rPr>
        <w:t xml:space="preserve"> </w:t>
      </w:r>
      <w:r w:rsidR="00AF4238">
        <w:rPr>
          <w:rFonts w:ascii="Arial" w:hAnsi="Arial"/>
          <w:bCs/>
        </w:rPr>
        <w:t>Eugéne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F4238">
        <w:rPr>
          <w:rFonts w:ascii="Arial" w:hAnsi="Arial"/>
        </w:rPr>
        <w:t>LES CASSES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F4238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AF4238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F4238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F423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FOUCHER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Eugéne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F423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Plagnole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F4238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AF4238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C7AD9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F423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FOUCHER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Eugéne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F423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Plagnole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F4238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AF4238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C7AD9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AD9" w:rsidRDefault="00DC7AD9">
      <w:r>
        <w:separator/>
      </w:r>
    </w:p>
  </w:endnote>
  <w:endnote w:type="continuationSeparator" w:id="0">
    <w:p w:rsidR="00DC7AD9" w:rsidRDefault="00DC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AD9" w:rsidRDefault="00DC7AD9">
      <w:r>
        <w:separator/>
      </w:r>
    </w:p>
  </w:footnote>
  <w:footnote w:type="continuationSeparator" w:id="0">
    <w:p w:rsidR="00DC7AD9" w:rsidRDefault="00DC7A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7AD9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2A88"/>
    <w:rsid w:val="00AF4238"/>
    <w:rsid w:val="00B7416A"/>
    <w:rsid w:val="00C125AF"/>
    <w:rsid w:val="00C765D4"/>
    <w:rsid w:val="00D5661A"/>
    <w:rsid w:val="00DC7AD9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14E68-034E-4C46-97D1-8D5902D92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831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2016-04-05T08:31:00Z</dcterms:created>
  <dcterms:modified xsi:type="dcterms:W3CDTF">2016-04-05T08:31:00Z</dcterms:modified>
</cp:coreProperties>
</file>