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96ECD">
              <w:rPr>
                <w:rFonts w:ascii="Arial" w:hAnsi="Arial"/>
                <w:noProof/>
              </w:rPr>
              <w:t>mercredi 18 juin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82D1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BONHOURE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Florence</w:t>
            </w:r>
          </w:p>
          <w:p w:rsidR="00D84DE5" w:rsidRDefault="00282D1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Saint Guiraud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82D16" w:rsidP="00282D1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82D1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Florence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82D1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82D1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Florence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82D16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82D1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Florence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82D1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Puget Haut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6ECD">
              <w:rPr>
                <w:rFonts w:cs="Arial"/>
                <w:bCs/>
                <w:noProof/>
              </w:rPr>
              <w:t>mercredi 18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282D16">
        <w:rPr>
          <w:rFonts w:ascii="Arial" w:hAnsi="Arial"/>
          <w:bCs/>
        </w:rPr>
        <w:t>Florence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82D1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Puget Haut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6ECD">
              <w:rPr>
                <w:rFonts w:cs="Arial"/>
                <w:bCs/>
                <w:noProof/>
              </w:rPr>
              <w:t>mercredi 18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ECD" w:rsidRDefault="00296ECD">
      <w:r>
        <w:separator/>
      </w:r>
    </w:p>
  </w:endnote>
  <w:endnote w:type="continuationSeparator" w:id="0">
    <w:p w:rsidR="00296ECD" w:rsidRDefault="00296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ECD" w:rsidRDefault="00296ECD">
      <w:r>
        <w:separator/>
      </w:r>
    </w:p>
  </w:footnote>
  <w:footnote w:type="continuationSeparator" w:id="0">
    <w:p w:rsidR="00296ECD" w:rsidRDefault="00296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6ECD"/>
    <w:rsid w:val="00170917"/>
    <w:rsid w:val="001B262D"/>
    <w:rsid w:val="00282D16"/>
    <w:rsid w:val="00296ECD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AF8AB-9351-4B35-8651-0F49B0C68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677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2014-06-18T11:43:00Z</dcterms:created>
  <dcterms:modified xsi:type="dcterms:W3CDTF">2014-06-18T11:43:00Z</dcterms:modified>
</cp:coreProperties>
</file>