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E056F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C24D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GARCIA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2C24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Malbirado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C24D1" w:rsidP="002C24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C24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C24D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C24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C24D1">
        <w:rPr>
          <w:rFonts w:ascii="Arial" w:hAnsi="Arial"/>
        </w:rPr>
        <w:t>BARAIGNE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C24D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C24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056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2C24D1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C24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056F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56F" w:rsidRDefault="00EE056F">
      <w:r>
        <w:separator/>
      </w:r>
    </w:p>
  </w:endnote>
  <w:endnote w:type="continuationSeparator" w:id="0">
    <w:p w:rsidR="00EE056F" w:rsidRDefault="00EE0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56F" w:rsidRDefault="00EE056F">
      <w:r>
        <w:separator/>
      </w:r>
    </w:p>
  </w:footnote>
  <w:footnote w:type="continuationSeparator" w:id="0">
    <w:p w:rsidR="00EE056F" w:rsidRDefault="00EE0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56F"/>
    <w:rsid w:val="000F7CBB"/>
    <w:rsid w:val="00170917"/>
    <w:rsid w:val="00252476"/>
    <w:rsid w:val="00296C3E"/>
    <w:rsid w:val="002C24D1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D84DE5"/>
    <w:rsid w:val="00DD635A"/>
    <w:rsid w:val="00EE056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35F9-7BF3-4171-9EEF-271A6ACE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659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2016-04-05T14:36:00Z</dcterms:created>
  <dcterms:modified xsi:type="dcterms:W3CDTF">2016-04-05T14:36:00Z</dcterms:modified>
</cp:coreProperties>
</file>