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311C8F" w:rsidTr="00235521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311C8F" w:rsidRDefault="0089626B" w:rsidP="00235521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7" o:title="LOGO ADMINSTRATIF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311C8F" w:rsidRDefault="00311C8F" w:rsidP="00235521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DD4708">
              <w:rPr>
                <w:rFonts w:ascii="Arial" w:hAnsi="Arial"/>
                <w:noProof/>
              </w:rPr>
              <w:t>mercredi 17 juillet 2019</w:t>
            </w:r>
            <w:r>
              <w:rPr>
                <w:rFonts w:ascii="Arial" w:hAnsi="Arial"/>
              </w:rPr>
              <w:fldChar w:fldCharType="end"/>
            </w:r>
          </w:p>
          <w:p w:rsidR="00311C8F" w:rsidRDefault="00311C8F" w:rsidP="00235521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311C8F" w:rsidRDefault="00B64D01" w:rsidP="00235521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311C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RENARD</w:t>
            </w:r>
            <w:r w:rsidR="00311C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Anthony</w:t>
            </w:r>
          </w:p>
          <w:p w:rsidR="00311C8F" w:rsidRDefault="00B64D01" w:rsidP="00235521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305</w:t>
            </w:r>
            <w:r w:rsidR="00311C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Chemin de la Fontaine</w:t>
            </w:r>
            <w:r w:rsidR="00311C8F">
              <w:rPr>
                <w:rFonts w:ascii="Arial" w:hAnsi="Arial"/>
              </w:rPr>
              <w:t xml:space="preserve"> </w:t>
            </w:r>
          </w:p>
          <w:p w:rsidR="00311C8F" w:rsidRDefault="00B64D01" w:rsidP="00B64D01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11410</w:t>
            </w:r>
            <w:r w:rsidR="00311C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GOURVIEILLE</w:t>
            </w:r>
          </w:p>
        </w:tc>
      </w:tr>
    </w:tbl>
    <w:p w:rsidR="00311C8F" w:rsidRDefault="00311C8F" w:rsidP="00311C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E22751">
        <w:rPr>
          <w:rFonts w:ascii="Arial" w:hAnsi="Arial"/>
          <w:i/>
        </w:rPr>
        <w:t xml:space="preserve"> Serge FORATO</w:t>
      </w:r>
    </w:p>
    <w:p w:rsidR="00311C8F" w:rsidRDefault="00311C8F" w:rsidP="00311C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311C8F" w:rsidRDefault="00311C8F" w:rsidP="00311C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B64D01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B64D01">
        <w:rPr>
          <w:rFonts w:ascii="Arial" w:hAnsi="Arial"/>
          <w:bCs/>
        </w:rPr>
        <w:t>RENARD</w:t>
      </w:r>
      <w:r>
        <w:rPr>
          <w:rFonts w:ascii="Arial" w:hAnsi="Arial"/>
          <w:bCs/>
        </w:rPr>
        <w:t xml:space="preserve"> </w:t>
      </w:r>
      <w:r w:rsidR="00B64D01">
        <w:rPr>
          <w:rFonts w:ascii="Arial" w:hAnsi="Arial"/>
          <w:bCs/>
        </w:rPr>
        <w:t>Anthony</w:t>
      </w:r>
    </w:p>
    <w:p w:rsidR="00311C8F" w:rsidRDefault="00311C8F" w:rsidP="00311C8F">
      <w:pPr>
        <w:pStyle w:val="Commentaire"/>
        <w:rPr>
          <w:rFonts w:ascii="Arial" w:hAnsi="Arial"/>
        </w:rPr>
      </w:pPr>
    </w:p>
    <w:p w:rsidR="00311C8F" w:rsidRDefault="00B64D01" w:rsidP="00311C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311C8F">
        <w:rPr>
          <w:rFonts w:ascii="Arial" w:hAnsi="Arial"/>
        </w:rPr>
        <w:t>,</w:t>
      </w:r>
    </w:p>
    <w:p w:rsidR="00311C8F" w:rsidRDefault="00311C8F" w:rsidP="00311C8F">
      <w:pPr>
        <w:pStyle w:val="Commentaire"/>
        <w:ind w:firstLine="709"/>
        <w:rPr>
          <w:rFonts w:ascii="Arial" w:hAnsi="Arial"/>
        </w:rPr>
      </w:pPr>
    </w:p>
    <w:p w:rsidR="00311C8F" w:rsidRDefault="00311C8F" w:rsidP="00311C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B64D01">
        <w:rPr>
          <w:rFonts w:ascii="Arial" w:hAnsi="Arial"/>
        </w:rPr>
        <w:t>GOURVIEILLE</w:t>
      </w:r>
      <w:r>
        <w:rPr>
          <w:rFonts w:ascii="Arial" w:hAnsi="Arial"/>
        </w:rPr>
        <w:t xml:space="preserve">, </w:t>
      </w:r>
      <w:r w:rsidR="00B64D01">
        <w:rPr>
          <w:rFonts w:ascii="Arial" w:hAnsi="Arial"/>
          <w:bCs/>
        </w:rPr>
        <w:t>305</w:t>
      </w:r>
      <w:r>
        <w:rPr>
          <w:rFonts w:ascii="Arial" w:hAnsi="Arial"/>
          <w:bCs/>
        </w:rPr>
        <w:t xml:space="preserve"> </w:t>
      </w:r>
      <w:r w:rsidR="00B64D01">
        <w:rPr>
          <w:rFonts w:ascii="Arial" w:hAnsi="Arial"/>
          <w:bCs/>
        </w:rPr>
        <w:t>Chemin de la Fontaine</w:t>
      </w:r>
      <w:r>
        <w:rPr>
          <w:rFonts w:ascii="Arial" w:hAnsi="Arial"/>
        </w:rPr>
        <w:t xml:space="preserve">,  sur la parcelle </w:t>
      </w:r>
      <w:r>
        <w:rPr>
          <w:rFonts w:ascii="Arial" w:hAnsi="Arial"/>
          <w:iCs/>
        </w:rPr>
        <w:t>n°</w:t>
      </w:r>
      <w:r w:rsidR="00B64D01">
        <w:rPr>
          <w:rFonts w:ascii="Arial" w:hAnsi="Arial"/>
          <w:iCs/>
        </w:rPr>
        <w:t>579</w:t>
      </w:r>
      <w:r>
        <w:rPr>
          <w:rFonts w:ascii="Arial" w:hAnsi="Arial"/>
          <w:iCs/>
        </w:rPr>
        <w:t xml:space="preserve">, section </w:t>
      </w:r>
      <w:r w:rsidR="00B64D01">
        <w:rPr>
          <w:rFonts w:ascii="Arial" w:hAnsi="Arial"/>
          <w:iCs/>
        </w:rPr>
        <w:t>U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B64D01">
        <w:rPr>
          <w:rFonts w:ascii="Arial" w:hAnsi="Arial"/>
        </w:rPr>
        <w:t>17/07/2019</w:t>
      </w:r>
      <w:r>
        <w:rPr>
          <w:rFonts w:ascii="Arial" w:hAnsi="Arial"/>
        </w:rPr>
        <w:t>, veuillez trouver ci-joint au présent courrier :</w:t>
      </w:r>
    </w:p>
    <w:p w:rsidR="00311C8F" w:rsidRDefault="00311C8F" w:rsidP="00311C8F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311C8F" w:rsidRDefault="00311C8F" w:rsidP="00311C8F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311C8F" w:rsidRDefault="00311C8F" w:rsidP="00311C8F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</w:t>
      </w:r>
      <w:r w:rsidR="003D1163" w:rsidRPr="00DD4708">
        <w:rPr>
          <w:rFonts w:ascii="Arial" w:hAnsi="Arial"/>
          <w:b/>
          <w:i/>
        </w:rPr>
        <w:t>non-</w:t>
      </w:r>
      <w:r w:rsidRPr="00DD4708">
        <w:rPr>
          <w:rFonts w:ascii="Arial" w:hAnsi="Arial"/>
          <w:b/>
          <w:i/>
        </w:rPr>
        <w:t>conforme vis-à-vis de la réglementation en vigueur</w:t>
      </w:r>
      <w:r>
        <w:rPr>
          <w:rFonts w:ascii="Arial" w:hAnsi="Arial"/>
          <w:i/>
        </w:rPr>
        <w:t xml:space="preserve">. </w:t>
      </w:r>
    </w:p>
    <w:p w:rsidR="00311C8F" w:rsidRDefault="00311C8F" w:rsidP="00311C8F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311C8F" w:rsidRDefault="00311C8F" w:rsidP="00311C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B64D01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311C8F" w:rsidRDefault="00311C8F" w:rsidP="00311C8F">
      <w:pPr>
        <w:pStyle w:val="Commentaire"/>
        <w:spacing w:before="240"/>
        <w:ind w:left="709"/>
        <w:rPr>
          <w:rFonts w:ascii="Arial" w:hAnsi="Arial"/>
        </w:rPr>
      </w:pPr>
    </w:p>
    <w:p w:rsidR="00311C8F" w:rsidRDefault="00311C8F" w:rsidP="00311C8F">
      <w:pPr>
        <w:ind w:left="5670"/>
        <w:rPr>
          <w:rFonts w:cs="Arial"/>
          <w:bCs/>
        </w:rPr>
      </w:pPr>
    </w:p>
    <w:p w:rsidR="00022AEB" w:rsidRDefault="00311C8F" w:rsidP="00311C8F">
      <w:pPr>
        <w:pStyle w:val="Retraitcorpsdetexte"/>
      </w:pPr>
      <w:bookmarkStart w:id="0" w:name="_GoBack"/>
      <w:bookmarkEnd w:id="0"/>
      <w:r>
        <w:t>Le Président</w:t>
      </w:r>
    </w:p>
    <w:p w:rsidR="00326713" w:rsidRDefault="00326713" w:rsidP="00311C8F">
      <w:pPr>
        <w:pStyle w:val="Retraitcorpsdetexte"/>
      </w:pPr>
    </w:p>
    <w:p w:rsidR="00326713" w:rsidRDefault="00326713" w:rsidP="00311C8F">
      <w:pPr>
        <w:pStyle w:val="Retraitcorpsdetexte"/>
      </w:pPr>
    </w:p>
    <w:p w:rsidR="005D2896" w:rsidRDefault="005D2896" w:rsidP="00311C8F">
      <w:pPr>
        <w:pStyle w:val="Retraitcorpsdetexte"/>
      </w:pPr>
    </w:p>
    <w:p w:rsidR="00235521" w:rsidRDefault="00022AE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Philippe GREFFIER</w:t>
      </w:r>
    </w:p>
    <w:sectPr w:rsidR="0023552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24940" w:rsidRDefault="00524940">
      <w:r>
        <w:separator/>
      </w:r>
    </w:p>
  </w:endnote>
  <w:endnote w:type="continuationSeparator" w:id="0">
    <w:p w:rsidR="00524940" w:rsidRDefault="005249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74681" w:rsidRDefault="00F74681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5521" w:rsidRDefault="00235521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</w:t>
    </w:r>
    <w:r w:rsidR="0089626B">
      <w:rPr>
        <w:i/>
        <w:iCs/>
        <w:sz w:val="16"/>
      </w:rPr>
      <w:t xml:space="preserve"> Audois</w:t>
    </w:r>
  </w:p>
  <w:p w:rsidR="00235521" w:rsidRDefault="00235521">
    <w:pPr>
      <w:ind w:firstLine="71"/>
      <w:jc w:val="center"/>
    </w:pPr>
    <w:proofErr w:type="gramStart"/>
    <w:r>
      <w:rPr>
        <w:sz w:val="16"/>
      </w:rPr>
      <w:t xml:space="preserve">40 avenue du 08 mai 1945 </w:t>
    </w:r>
    <w:r w:rsidR="00F74681">
      <w:rPr>
        <w:sz w:val="16"/>
      </w:rPr>
      <w:t xml:space="preserve"> B.P. 1161</w:t>
    </w:r>
    <w:r>
      <w:rPr>
        <w:sz w:val="16"/>
      </w:rPr>
      <w:t>- 11 4</w:t>
    </w:r>
    <w:r w:rsidR="00F74681">
      <w:rPr>
        <w:sz w:val="16"/>
      </w:rPr>
      <w:t>91</w:t>
    </w:r>
    <w:r>
      <w:rPr>
        <w:sz w:val="16"/>
      </w:rPr>
      <w:t xml:space="preserve"> CASTELNAUDARY</w:t>
    </w:r>
    <w:r w:rsidR="00F74681">
      <w:rPr>
        <w:sz w:val="16"/>
      </w:rPr>
      <w:t xml:space="preserve"> CEDEX</w:t>
    </w:r>
    <w:r>
      <w:rPr>
        <w:sz w:val="16"/>
      </w:rPr>
      <w:t xml:space="preserve"> - Tel : 04 68 23 68 43 </w:t>
    </w:r>
    <w:proofErr w:type="gramEnd"/>
    <w:r>
      <w:rPr>
        <w:sz w:val="16"/>
      </w:rPr>
      <w:t xml:space="preserve">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74681" w:rsidRDefault="00F74681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24940" w:rsidRDefault="00524940">
      <w:r>
        <w:separator/>
      </w:r>
    </w:p>
  </w:footnote>
  <w:footnote w:type="continuationSeparator" w:id="0">
    <w:p w:rsidR="00524940" w:rsidRDefault="0052494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74681" w:rsidRDefault="00F74681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74681" w:rsidRDefault="00F74681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74681" w:rsidRDefault="00F74681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24940"/>
    <w:rsid w:val="00022AEB"/>
    <w:rsid w:val="000E3A0C"/>
    <w:rsid w:val="001457BB"/>
    <w:rsid w:val="00235521"/>
    <w:rsid w:val="00311C8F"/>
    <w:rsid w:val="00326713"/>
    <w:rsid w:val="003D1163"/>
    <w:rsid w:val="00524940"/>
    <w:rsid w:val="005D2896"/>
    <w:rsid w:val="00615481"/>
    <w:rsid w:val="00744FE7"/>
    <w:rsid w:val="0089626B"/>
    <w:rsid w:val="00AB0F61"/>
    <w:rsid w:val="00B64D01"/>
    <w:rsid w:val="00B859C2"/>
    <w:rsid w:val="00D866EB"/>
    <w:rsid w:val="00DD4708"/>
    <w:rsid w:val="00E22751"/>
    <w:rsid w:val="00E923DE"/>
    <w:rsid w:val="00F746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EFA04F2-6F08-4A0A-8E00-731D539FCC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Retraitcorpsdetexte">
    <w:name w:val="Body Text Indent"/>
    <w:basedOn w:val="Normal"/>
    <w:link w:val="RetraitcorpsdetexteCar"/>
    <w:semiHidden/>
    <w:rsid w:val="00311C8F"/>
    <w:pPr>
      <w:spacing w:before="120"/>
      <w:ind w:left="5670"/>
      <w:jc w:val="center"/>
    </w:pPr>
    <w:rPr>
      <w:rFonts w:cs="Arial"/>
      <w:bCs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character" w:customStyle="1" w:styleId="RetraitcorpsdetexteCar">
    <w:name w:val="Retrait corps de texte Car"/>
    <w:link w:val="Retraitcorpsdetexte"/>
    <w:semiHidden/>
    <w:rsid w:val="00311C8F"/>
    <w:rPr>
      <w:rFonts w:ascii="Arial" w:hAnsi="Arial" w:cs="Arial"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DD4708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DD470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2%20Non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F02 Non Favorable</Template>
  <TotalTime>3</TotalTime>
  <Pages>1</Pages>
  <Words>184</Words>
  <Characters>1015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1197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2019-07-17T14:58:00Z</cp:lastPrinted>
  <dcterms:created xsi:type="dcterms:W3CDTF">2019-07-17T14:57:00Z</dcterms:created>
  <dcterms:modified xsi:type="dcterms:W3CDTF">2019-07-17T15:00:00Z</dcterms:modified>
</cp:coreProperties>
</file>