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54B4">
              <w:rPr>
                <w:rFonts w:ascii="Arial" w:hAnsi="Arial"/>
                <w:noProof/>
              </w:rPr>
              <w:t>mercredi 6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6042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MIRVAL / DEMANCHE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Yannis / Marylène</w:t>
            </w:r>
          </w:p>
          <w:p w:rsidR="00D84DE5" w:rsidRDefault="00E6042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Raynal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60420" w:rsidP="00E6042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6042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Yannis / Marylène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6042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6042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Yannis / Marylène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60420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60420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E60420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0420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Yannis / Marylène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042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0420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E60420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54B4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E60420">
        <w:rPr>
          <w:rFonts w:ascii="Arial" w:hAnsi="Arial"/>
          <w:bCs/>
        </w:rPr>
        <w:t>Yannis / Marylène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042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0420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E60420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54B4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4B4" w:rsidRDefault="000354B4">
      <w:r>
        <w:separator/>
      </w:r>
    </w:p>
  </w:endnote>
  <w:endnote w:type="continuationSeparator" w:id="0">
    <w:p w:rsidR="000354B4" w:rsidRDefault="00035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4B4" w:rsidRDefault="000354B4">
      <w:r>
        <w:separator/>
      </w:r>
    </w:p>
  </w:footnote>
  <w:footnote w:type="continuationSeparator" w:id="0">
    <w:p w:rsidR="000354B4" w:rsidRDefault="00035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4B4"/>
    <w:rsid w:val="000354B4"/>
    <w:rsid w:val="0014222F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84DE5"/>
    <w:rsid w:val="00DD635A"/>
    <w:rsid w:val="00E60420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FEA28-1E43-49B4-AF25-97D5DA0EC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706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2014-08-06T06:55:00Z</dcterms:created>
  <dcterms:modified xsi:type="dcterms:W3CDTF">2014-08-06T06:55:00Z</dcterms:modified>
</cp:coreProperties>
</file>