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311C8F" w:rsidTr="00235521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311C8F" w:rsidRDefault="00311C8F" w:rsidP="00235521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47.75pt;height:112.5pt">
                  <v:imagedata r:id="rId7" o:title="Logo C3BL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311C8F" w:rsidRDefault="00311C8F" w:rsidP="0023552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A0AAF">
              <w:rPr>
                <w:rFonts w:ascii="Arial" w:hAnsi="Arial"/>
                <w:noProof/>
              </w:rPr>
              <w:t>lundi 20 janvier 2014</w:t>
            </w:r>
            <w:r>
              <w:rPr>
                <w:rFonts w:ascii="Arial" w:hAnsi="Arial"/>
              </w:rPr>
              <w:fldChar w:fldCharType="end"/>
            </w:r>
          </w:p>
          <w:p w:rsidR="00311C8F" w:rsidRDefault="00311C8F" w:rsidP="00235521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311C8F" w:rsidRDefault="00ED5B94" w:rsidP="00235521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311C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KOLB</w:t>
            </w:r>
            <w:r w:rsidR="00311C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Stephen</w:t>
            </w:r>
          </w:p>
          <w:p w:rsidR="00311C8F" w:rsidRDefault="00ED5B94" w:rsidP="0023552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Estevenou</w:t>
            </w:r>
            <w:r w:rsidR="00311C8F">
              <w:rPr>
                <w:rFonts w:ascii="Arial" w:hAnsi="Arial"/>
              </w:rPr>
              <w:t xml:space="preserve"> </w:t>
            </w:r>
          </w:p>
          <w:p w:rsidR="00311C8F" w:rsidRDefault="00ED5B94" w:rsidP="00ED5B9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311C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MEZERVILLE</w:t>
            </w:r>
          </w:p>
        </w:tc>
      </w:tr>
    </w:tbl>
    <w:p w:rsidR="00311C8F" w:rsidRDefault="00311C8F" w:rsidP="00311C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311C8F" w:rsidRDefault="00311C8F" w:rsidP="00311C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311C8F" w:rsidRDefault="00311C8F" w:rsidP="00311C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D5B9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D5B94">
        <w:rPr>
          <w:rFonts w:ascii="Arial" w:hAnsi="Arial"/>
          <w:bCs/>
        </w:rPr>
        <w:t>KOLB</w:t>
      </w:r>
      <w:r>
        <w:rPr>
          <w:rFonts w:ascii="Arial" w:hAnsi="Arial"/>
          <w:bCs/>
        </w:rPr>
        <w:t xml:space="preserve"> </w:t>
      </w:r>
      <w:r w:rsidR="00ED5B94">
        <w:rPr>
          <w:rFonts w:ascii="Arial" w:hAnsi="Arial"/>
          <w:bCs/>
        </w:rPr>
        <w:t>Stephen</w:t>
      </w:r>
    </w:p>
    <w:p w:rsidR="00311C8F" w:rsidRDefault="00311C8F" w:rsidP="00311C8F">
      <w:pPr>
        <w:pStyle w:val="Commentaire"/>
        <w:rPr>
          <w:rFonts w:ascii="Arial" w:hAnsi="Arial"/>
        </w:rPr>
      </w:pPr>
    </w:p>
    <w:p w:rsidR="00311C8F" w:rsidRDefault="00ED5B94" w:rsidP="00311C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311C8F">
        <w:rPr>
          <w:rFonts w:ascii="Arial" w:hAnsi="Arial"/>
        </w:rPr>
        <w:t>,</w:t>
      </w:r>
    </w:p>
    <w:p w:rsidR="00311C8F" w:rsidRDefault="00311C8F" w:rsidP="00311C8F">
      <w:pPr>
        <w:pStyle w:val="Commentaire"/>
        <w:ind w:firstLine="709"/>
        <w:rPr>
          <w:rFonts w:ascii="Arial" w:hAnsi="Arial"/>
        </w:rPr>
      </w:pPr>
    </w:p>
    <w:p w:rsidR="00311C8F" w:rsidRDefault="00311C8F" w:rsidP="00311C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ED5B94">
        <w:rPr>
          <w:rFonts w:ascii="Arial" w:hAnsi="Arial"/>
        </w:rPr>
        <w:t>MEZERVILLE</w:t>
      </w:r>
      <w:r>
        <w:rPr>
          <w:rFonts w:ascii="Arial" w:hAnsi="Arial"/>
        </w:rPr>
        <w:t xml:space="preserve">, </w:t>
      </w:r>
      <w:r w:rsidR="00ED5B94">
        <w:rPr>
          <w:rFonts w:ascii="Arial" w:hAnsi="Arial"/>
          <w:bCs/>
        </w:rPr>
        <w:t>Estevenou</w:t>
      </w:r>
      <w:r>
        <w:rPr>
          <w:rFonts w:ascii="Arial" w:hAnsi="Arial"/>
        </w:rPr>
        <w:t xml:space="preserve">,  sur la parcelle </w:t>
      </w:r>
      <w:r>
        <w:rPr>
          <w:rFonts w:ascii="Arial" w:hAnsi="Arial"/>
          <w:iCs/>
        </w:rPr>
        <w:t>n°</w:t>
      </w:r>
      <w:r w:rsidR="00ED5B94">
        <w:rPr>
          <w:rFonts w:ascii="Arial" w:hAnsi="Arial"/>
          <w:iCs/>
        </w:rPr>
        <w:t>47</w:t>
      </w:r>
      <w:r>
        <w:rPr>
          <w:rFonts w:ascii="Arial" w:hAnsi="Arial"/>
          <w:iCs/>
        </w:rPr>
        <w:t xml:space="preserve">, section </w:t>
      </w:r>
      <w:r w:rsidR="00ED5B94">
        <w:rPr>
          <w:rFonts w:ascii="Arial" w:hAnsi="Arial"/>
          <w:iCs/>
        </w:rPr>
        <w:t>WE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ED5B94">
        <w:rPr>
          <w:rFonts w:ascii="Arial" w:hAnsi="Arial"/>
        </w:rPr>
        <w:t>20/01/2014</w:t>
      </w:r>
      <w:r>
        <w:rPr>
          <w:rFonts w:ascii="Arial" w:hAnsi="Arial"/>
        </w:rPr>
        <w:t>, veuillez trouver ci-joint au présent courrier :</w:t>
      </w:r>
    </w:p>
    <w:p w:rsidR="00311C8F" w:rsidRDefault="00311C8F" w:rsidP="00311C8F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311C8F" w:rsidRDefault="00311C8F" w:rsidP="00311C8F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311C8F" w:rsidRDefault="00311C8F" w:rsidP="00311C8F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en </w:t>
      </w:r>
      <w:r w:rsidR="00ED5B94">
        <w:rPr>
          <w:rFonts w:ascii="Arial" w:hAnsi="Arial"/>
          <w:i/>
        </w:rPr>
        <w:t>Non conforme</w:t>
      </w:r>
      <w:r>
        <w:rPr>
          <w:rFonts w:ascii="Arial" w:hAnsi="Arial"/>
          <w:i/>
        </w:rPr>
        <w:t>.</w:t>
      </w:r>
    </w:p>
    <w:p w:rsidR="00311C8F" w:rsidRDefault="00311C8F" w:rsidP="00311C8F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311C8F" w:rsidRDefault="00311C8F" w:rsidP="00311C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D5B94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311C8F" w:rsidRDefault="00311C8F" w:rsidP="00311C8F">
      <w:pPr>
        <w:pStyle w:val="Commentaire"/>
        <w:spacing w:before="240"/>
        <w:ind w:left="709"/>
        <w:rPr>
          <w:rFonts w:ascii="Arial" w:hAnsi="Arial"/>
        </w:rPr>
      </w:pPr>
    </w:p>
    <w:p w:rsidR="00311C8F" w:rsidRDefault="00311C8F" w:rsidP="00311C8F">
      <w:pPr>
        <w:ind w:left="5670"/>
        <w:rPr>
          <w:rFonts w:cs="Arial"/>
          <w:bCs/>
        </w:rPr>
      </w:pPr>
    </w:p>
    <w:p w:rsidR="005D2896" w:rsidRDefault="00311C8F" w:rsidP="00311C8F">
      <w:pPr>
        <w:pStyle w:val="Retraitcorpsdetexte"/>
      </w:pPr>
      <w:r>
        <w:t>M</w:t>
      </w:r>
      <w:r w:rsidR="005D2896">
        <w:t xml:space="preserve"> </w:t>
      </w:r>
      <w:r>
        <w:t xml:space="preserve">.Le Président </w:t>
      </w:r>
    </w:p>
    <w:p w:rsidR="00311C8F" w:rsidRDefault="00311C8F" w:rsidP="00311C8F">
      <w:pPr>
        <w:pStyle w:val="Retraitcorpsdetexte"/>
      </w:pPr>
      <w:r>
        <w:t>de La Communauté de Communes Castelnaudary Lauragais</w:t>
      </w:r>
      <w:r w:rsidR="005D2896">
        <w:t xml:space="preserve"> Audois</w:t>
      </w:r>
    </w:p>
    <w:p w:rsidR="00235521" w:rsidRDefault="00235521"/>
    <w:sectPr w:rsidR="00235521">
      <w:footerReference w:type="default" r:id="rId8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0AAF" w:rsidRDefault="000A0AAF">
      <w:r>
        <w:separator/>
      </w:r>
    </w:p>
  </w:endnote>
  <w:endnote w:type="continuationSeparator" w:id="0">
    <w:p w:rsidR="000A0AAF" w:rsidRDefault="000A0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521" w:rsidRDefault="0023552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et du Bassin Lauragais</w:t>
    </w:r>
  </w:p>
  <w:p w:rsidR="00235521" w:rsidRDefault="00235521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0AAF" w:rsidRDefault="000A0AAF">
      <w:r>
        <w:separator/>
      </w:r>
    </w:p>
  </w:footnote>
  <w:footnote w:type="continuationSeparator" w:id="0">
    <w:p w:rsidR="000A0AAF" w:rsidRDefault="000A0A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0AAF"/>
    <w:rsid w:val="000A0AAF"/>
    <w:rsid w:val="00235521"/>
    <w:rsid w:val="00311C8F"/>
    <w:rsid w:val="005D2896"/>
    <w:rsid w:val="00744FE7"/>
    <w:rsid w:val="00B859C2"/>
    <w:rsid w:val="00ED5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Retraitcorpsdetexte">
    <w:name w:val="Body Text Indent"/>
    <w:basedOn w:val="Normal"/>
    <w:link w:val="RetraitcorpsdetexteCar"/>
    <w:semiHidden/>
    <w:rsid w:val="00311C8F"/>
    <w:pPr>
      <w:spacing w:before="120"/>
      <w:ind w:left="5670"/>
      <w:jc w:val="center"/>
    </w:pPr>
    <w:rPr>
      <w:rFonts w:cs="Arial"/>
      <w:bCs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basedOn w:val="Policepardfaut"/>
    <w:semiHidden/>
    <w:rPr>
      <w:sz w:val="16"/>
    </w:rPr>
  </w:style>
  <w:style w:type="character" w:customStyle="1" w:styleId="RetraitcorpsdetexteCar">
    <w:name w:val="Retrait corps de texte Car"/>
    <w:basedOn w:val="Policepardfaut"/>
    <w:link w:val="Retraitcorpsdetexte"/>
    <w:semiHidden/>
    <w:rsid w:val="00311C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Non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F02 Non Favorable</Template>
  <TotalTime>0</TotalTime>
  <Pages>1</Pages>
  <Words>194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2014-01-20T11:27:00Z</dcterms:created>
  <dcterms:modified xsi:type="dcterms:W3CDTF">2014-01-20T11:27:00Z</dcterms:modified>
</cp:coreProperties>
</file>