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316072B2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09FDEA4D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737BA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6D12303C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6DD16AB3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30BAE">
              <w:rPr>
                <w:rFonts w:ascii="Arial" w:hAnsi="Arial"/>
                <w:noProof/>
              </w:rPr>
              <w:t>mardi 21 juillet 2020</w:t>
            </w:r>
            <w:r>
              <w:rPr>
                <w:rFonts w:ascii="Arial" w:hAnsi="Arial"/>
              </w:rPr>
              <w:fldChar w:fldCharType="end"/>
            </w:r>
          </w:p>
          <w:p w14:paraId="15F74D71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B6297A1" w14:textId="3782DDD2" w:rsidR="00D84DE5" w:rsidRDefault="00A561C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OESTREICHER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14:paraId="205FE271" w14:textId="7EC7FE91" w:rsidR="00D84DE5" w:rsidRDefault="00A561C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Churchill Road</w:t>
            </w:r>
            <w:r w:rsidR="00D84DE5">
              <w:rPr>
                <w:rFonts w:ascii="Arial" w:hAnsi="Arial"/>
              </w:rPr>
              <w:t xml:space="preserve"> </w:t>
            </w:r>
          </w:p>
          <w:p w14:paraId="197ED28F" w14:textId="1A7CF857" w:rsidR="00D84DE5" w:rsidRDefault="00A561C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NWS 1 AN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LONDON</w:t>
            </w:r>
          </w:p>
        </w:tc>
      </w:tr>
    </w:tbl>
    <w:p w14:paraId="5C1CD9B9" w14:textId="7777777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59D97DD9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07BDE067" w14:textId="6EC39C6F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561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Francis</w:t>
      </w:r>
    </w:p>
    <w:p w14:paraId="1A56787B" w14:textId="77777777" w:rsidR="00D84DE5" w:rsidRDefault="00D84DE5" w:rsidP="00D84DE5">
      <w:pPr>
        <w:pStyle w:val="Commentaire"/>
        <w:rPr>
          <w:rFonts w:ascii="Arial" w:hAnsi="Arial"/>
        </w:rPr>
      </w:pPr>
    </w:p>
    <w:p w14:paraId="0258CED8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2403E4E0" w14:textId="77777777" w:rsidR="00D84DE5" w:rsidRDefault="00D84DE5" w:rsidP="00D84DE5">
      <w:pPr>
        <w:pStyle w:val="Commentaire"/>
        <w:rPr>
          <w:rFonts w:ascii="Arial" w:hAnsi="Arial"/>
        </w:rPr>
      </w:pPr>
    </w:p>
    <w:p w14:paraId="447025E4" w14:textId="1D4B69E7" w:rsidR="00D84DE5" w:rsidRDefault="00A561C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1D6A755F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18257350" w14:textId="55696FA7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561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561C4">
        <w:rPr>
          <w:rFonts w:ascii="Arial" w:hAnsi="Arial"/>
        </w:rPr>
        <w:t>MARQUEIN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6FC58792" w14:textId="501FC56A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561C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7EEDF22" w14:textId="77777777" w:rsidR="00D84DE5" w:rsidRDefault="00D84DE5" w:rsidP="00D84DE5">
      <w:pPr>
        <w:ind w:left="5670"/>
        <w:rPr>
          <w:rFonts w:cs="Arial"/>
          <w:bCs/>
        </w:rPr>
      </w:pPr>
    </w:p>
    <w:p w14:paraId="71F2CED3" w14:textId="77777777" w:rsidR="006512EA" w:rsidRDefault="00D84DE5" w:rsidP="00D84DE5">
      <w:pPr>
        <w:pStyle w:val="Retraitcorpsdetexte"/>
      </w:pPr>
      <w:r>
        <w:t xml:space="preserve">Le Président </w:t>
      </w:r>
    </w:p>
    <w:p w14:paraId="0AF56CB1" w14:textId="77777777" w:rsidR="00D350A6" w:rsidRDefault="00D350A6" w:rsidP="00D84DE5">
      <w:pPr>
        <w:pStyle w:val="Retraitcorpsdetexte"/>
      </w:pPr>
    </w:p>
    <w:p w14:paraId="0457757B" w14:textId="77777777" w:rsidR="00D350A6" w:rsidRDefault="00D350A6" w:rsidP="00D84DE5">
      <w:pPr>
        <w:pStyle w:val="Retraitcorpsdetexte"/>
      </w:pPr>
    </w:p>
    <w:p w14:paraId="2A42A57C" w14:textId="77777777" w:rsidR="00D350A6" w:rsidRDefault="00D350A6" w:rsidP="00D84DE5">
      <w:pPr>
        <w:pStyle w:val="Retraitcorpsdetexte"/>
      </w:pPr>
    </w:p>
    <w:p w14:paraId="59D3498E" w14:textId="77777777" w:rsidR="00D84DE5" w:rsidRDefault="00D84DE5" w:rsidP="00D84DE5">
      <w:pPr>
        <w:pStyle w:val="Retraitcorpsdetexte"/>
      </w:pPr>
      <w:r>
        <w:t>Philippe GREFFIER</w:t>
      </w:r>
    </w:p>
    <w:p w14:paraId="19B9BFAE" w14:textId="77777777" w:rsidR="00385AFF" w:rsidRDefault="00385AFF" w:rsidP="00D84DE5"/>
    <w:p w14:paraId="05FB29B1" w14:textId="77777777" w:rsidR="00385AFF" w:rsidRDefault="00385AFF" w:rsidP="00D84DE5"/>
    <w:p w14:paraId="0F7B169D" w14:textId="77777777" w:rsidR="00385AFF" w:rsidRDefault="00385AFF" w:rsidP="00D84DE5"/>
    <w:p w14:paraId="001F3811" w14:textId="77777777" w:rsidR="005F0F78" w:rsidRDefault="005F0F78" w:rsidP="00D84DE5"/>
    <w:p w14:paraId="48B68C0A" w14:textId="77777777" w:rsidR="005F0F78" w:rsidRDefault="005F0F78" w:rsidP="00D84DE5"/>
    <w:p w14:paraId="1E272764" w14:textId="77777777" w:rsidR="00385AFF" w:rsidRDefault="00385AFF" w:rsidP="00D84DE5"/>
    <w:p w14:paraId="5F1EDB54" w14:textId="77777777" w:rsidR="00385AFF" w:rsidRDefault="00385AFF" w:rsidP="00D84DE5"/>
    <w:p w14:paraId="3DD1019A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1F6E4CA4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63753DB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FFD7AD0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398A30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71B3B67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14:paraId="166BA210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3A350785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657EE274" w14:textId="77777777" w:rsidR="00D84DE5" w:rsidRDefault="00D84DE5" w:rsidP="00D84DE5">
      <w:pPr>
        <w:jc w:val="left"/>
        <w:rPr>
          <w:rFonts w:cs="Arial"/>
          <w:bCs/>
        </w:rPr>
      </w:pPr>
    </w:p>
    <w:p w14:paraId="4FC262C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6F54D9B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532194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DFF942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0E459B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352936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1ECB82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16231D9" w14:textId="72262C74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Francis</w:t>
      </w:r>
    </w:p>
    <w:p w14:paraId="1F1F1EB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14:paraId="07E9ED89" w14:textId="13100A66" w:rsidR="00D84DE5" w:rsidRDefault="00A561C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Flaïrou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14:paraId="344A43D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201942E2" w14:textId="61DE4B5E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14:paraId="04279F4A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7F167C6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CB03153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14:paraId="2E60FAD2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983109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141F996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B4D5253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46987CA1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005BF35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292815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9786CF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BF9858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14:paraId="7E84ED5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30BAE">
              <w:rPr>
                <w:rFonts w:cs="Arial"/>
                <w:bCs/>
                <w:noProof/>
              </w:rPr>
              <w:t>mardi 21 juillet 2020</w:t>
            </w:r>
            <w:r>
              <w:rPr>
                <w:rFonts w:cs="Arial"/>
                <w:bCs/>
              </w:rPr>
              <w:fldChar w:fldCharType="end"/>
            </w:r>
          </w:p>
          <w:p w14:paraId="4C9276F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9EA3FC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A9DF75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927492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32D667C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6FC1614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8BF11B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517FA7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3F17929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1C1D503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415B9F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08D205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11D6B2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0A401E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EE9826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F3CD64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BF53D5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A3FA48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2F20A4C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6224F1E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7A81EF5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A5D3623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65C7750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2FE19623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14:paraId="7C499B92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2EE22E9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D41F9D4" w14:textId="77777777" w:rsidR="00D84DE5" w:rsidRDefault="00D84DE5" w:rsidP="00D84DE5">
      <w:pPr>
        <w:jc w:val="left"/>
        <w:rPr>
          <w:rFonts w:cs="Arial"/>
          <w:bCs/>
        </w:rPr>
      </w:pPr>
    </w:p>
    <w:p w14:paraId="471A223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50A0716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62B3DD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3EFDDC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41D285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DA158C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1D8064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776149C" w14:textId="562DC069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A561C4">
        <w:rPr>
          <w:rFonts w:ascii="Arial" w:hAnsi="Arial"/>
          <w:bCs/>
        </w:rPr>
        <w:t>Francis</w:t>
      </w:r>
    </w:p>
    <w:p w14:paraId="5801625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14:paraId="482669E3" w14:textId="46A4BF77" w:rsidR="00D84DE5" w:rsidRDefault="00A561C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Flaïrou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14:paraId="04B911D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4AEE3FEB" w14:textId="19E5ACBC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14:paraId="3116F9E8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97E0376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25798F6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14:paraId="05940012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19D358D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5C038FE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FB3CD43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17712542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FD635F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7E2230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966574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62E035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2E424F2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30BAE">
              <w:rPr>
                <w:rFonts w:cs="Arial"/>
                <w:bCs/>
                <w:noProof/>
              </w:rPr>
              <w:t>mardi 21 juillet 2020</w:t>
            </w:r>
            <w:r>
              <w:rPr>
                <w:rFonts w:cs="Arial"/>
                <w:bCs/>
              </w:rPr>
              <w:fldChar w:fldCharType="end"/>
            </w:r>
          </w:p>
          <w:p w14:paraId="40E3A0B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799C85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1A7004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EC3766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BA1D42A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5A551012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C5660F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8D21F0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FFCED5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52AEDDE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5AF4126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072A81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9A7A72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FC3E4A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9287719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06DC10A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D9376FE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D48F0B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247CC3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AAF03F5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9FCE1" w14:textId="77777777" w:rsidR="00D30BAE" w:rsidRDefault="00D30BAE">
      <w:r>
        <w:separator/>
      </w:r>
    </w:p>
  </w:endnote>
  <w:endnote w:type="continuationSeparator" w:id="0">
    <w:p w14:paraId="2BBDC99F" w14:textId="77777777" w:rsidR="00D30BAE" w:rsidRDefault="00D3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6DE00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A2F950B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E904A" w14:textId="77777777" w:rsidR="00D30BAE" w:rsidRDefault="00D30BAE">
      <w:r>
        <w:separator/>
      </w:r>
    </w:p>
  </w:footnote>
  <w:footnote w:type="continuationSeparator" w:id="0">
    <w:p w14:paraId="6E1D92F3" w14:textId="77777777" w:rsidR="00D30BAE" w:rsidRDefault="00D30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8A894C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DC1FE8D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BAE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34F91"/>
    <w:rsid w:val="00A061A6"/>
    <w:rsid w:val="00A20E21"/>
    <w:rsid w:val="00A561C4"/>
    <w:rsid w:val="00A878A4"/>
    <w:rsid w:val="00AA5F3A"/>
    <w:rsid w:val="00B17184"/>
    <w:rsid w:val="00B312DA"/>
    <w:rsid w:val="00B36DCC"/>
    <w:rsid w:val="00B62A89"/>
    <w:rsid w:val="00BC596D"/>
    <w:rsid w:val="00D12572"/>
    <w:rsid w:val="00D30BAE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51E40F"/>
  <w15:chartTrackingRefBased/>
  <w15:docId w15:val="{3D7BF9E1-70AD-4B3D-B569-71B71512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640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2</cp:revision>
  <cp:lastPrinted>1997-11-06T11:15:00Z</cp:lastPrinted>
  <dcterms:created xsi:type="dcterms:W3CDTF">2020-07-21T08:46:00Z</dcterms:created>
  <dcterms:modified xsi:type="dcterms:W3CDTF">2020-07-21T08:46:00Z</dcterms:modified>
</cp:coreProperties>
</file>