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41B01">
              <w:rPr>
                <w:rFonts w:ascii="Arial" w:hAnsi="Arial"/>
                <w:noProof/>
              </w:rPr>
              <w:t>jeudi 15 juin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26CD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MONOD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Nicole</w:t>
            </w:r>
          </w:p>
          <w:p w:rsidR="00D84DE5" w:rsidRDefault="00726CD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Bordevieille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26CD7" w:rsidP="00726C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26CD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MONOD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Nicole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26CD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26CD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MONOD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Nicole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26CD7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26CD7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726CD7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26CD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741B01" w:rsidRDefault="00741B01" w:rsidP="00D84DE5">
      <w:pPr>
        <w:ind w:left="5670"/>
        <w:rPr>
          <w:rFonts w:cs="Arial"/>
          <w:bCs/>
        </w:rPr>
      </w:pPr>
    </w:p>
    <w:p w:rsidR="00741B01" w:rsidRDefault="00741B01" w:rsidP="00D84DE5">
      <w:pPr>
        <w:ind w:left="5670"/>
        <w:rPr>
          <w:rFonts w:cs="Arial"/>
          <w:bCs/>
        </w:rPr>
      </w:pPr>
    </w:p>
    <w:p w:rsidR="00741B01" w:rsidRDefault="00741B01" w:rsidP="00D84DE5">
      <w:pPr>
        <w:ind w:left="5670"/>
        <w:rPr>
          <w:rFonts w:cs="Arial"/>
          <w:bCs/>
        </w:rPr>
      </w:pPr>
    </w:p>
    <w:p w:rsidR="00741B01" w:rsidRDefault="00741B01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741B01" w:rsidRDefault="00741B01" w:rsidP="00D84DE5"/>
    <w:p w:rsidR="00741B01" w:rsidRDefault="00741B01" w:rsidP="00D84DE5"/>
    <w:p w:rsidR="00741B01" w:rsidRDefault="00741B01" w:rsidP="00D84DE5"/>
    <w:p w:rsidR="00741B01" w:rsidRDefault="00741B01" w:rsidP="00D84DE5"/>
    <w:p w:rsidR="00741B01" w:rsidRDefault="00741B01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MONOD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Nicole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26CD7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Bordevieille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26CD7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726CD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1B01">
              <w:rPr>
                <w:rFonts w:cs="Arial"/>
                <w:bCs/>
                <w:noProof/>
              </w:rPr>
              <w:t>jeudi 15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41B01" w:rsidRDefault="00741B01" w:rsidP="006B5B1A">
            <w:pPr>
              <w:jc w:val="center"/>
              <w:rPr>
                <w:rFonts w:cs="Arial"/>
                <w:bCs/>
              </w:rPr>
            </w:pPr>
          </w:p>
          <w:p w:rsidR="00741B01" w:rsidRDefault="00741B01" w:rsidP="006B5B1A">
            <w:pPr>
              <w:jc w:val="center"/>
              <w:rPr>
                <w:rFonts w:cs="Arial"/>
                <w:bCs/>
              </w:rPr>
            </w:pPr>
          </w:p>
          <w:p w:rsidR="00741B01" w:rsidRDefault="00741B01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MONOD</w:t>
      </w:r>
      <w:r>
        <w:rPr>
          <w:rFonts w:ascii="Arial" w:hAnsi="Arial"/>
          <w:bCs/>
        </w:rPr>
        <w:t xml:space="preserve"> </w:t>
      </w:r>
      <w:r w:rsidR="00726CD7">
        <w:rPr>
          <w:rFonts w:ascii="Arial" w:hAnsi="Arial"/>
          <w:bCs/>
        </w:rPr>
        <w:t>Nicole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26CD7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Bordevieille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26CD7">
        <w:rPr>
          <w:rFonts w:ascii="Arial" w:hAnsi="Arial"/>
          <w:iCs/>
        </w:rPr>
        <w:t>33</w:t>
      </w:r>
      <w:r>
        <w:rPr>
          <w:rFonts w:ascii="Arial" w:hAnsi="Arial"/>
          <w:iCs/>
        </w:rPr>
        <w:t xml:space="preserve">, section </w:t>
      </w:r>
      <w:r w:rsidR="00726CD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41B01">
              <w:rPr>
                <w:rFonts w:cs="Arial"/>
                <w:bCs/>
                <w:noProof/>
              </w:rPr>
              <w:t>jeudi 15 juin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853" w:rsidRDefault="00AC7853">
      <w:r>
        <w:separator/>
      </w:r>
    </w:p>
  </w:endnote>
  <w:endnote w:type="continuationSeparator" w:id="0">
    <w:p w:rsidR="00AC7853" w:rsidRDefault="00AC7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853" w:rsidRDefault="00AC7853">
      <w:r>
        <w:separator/>
      </w:r>
    </w:p>
  </w:footnote>
  <w:footnote w:type="continuationSeparator" w:id="0">
    <w:p w:rsidR="00AC7853" w:rsidRDefault="00AC78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853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26CD7"/>
    <w:rsid w:val="00741B01"/>
    <w:rsid w:val="00A061A6"/>
    <w:rsid w:val="00A20E21"/>
    <w:rsid w:val="00A878A4"/>
    <w:rsid w:val="00AC7853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21582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95DB50-CEE7-49CA-8B06-B094D762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1B0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1B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269DB-4F55-4B73-88F3-434F8D0F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10</TotalTime>
  <Pages>3</Pages>
  <Words>642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2017-06-15T15:26:00Z</cp:lastPrinted>
  <dcterms:created xsi:type="dcterms:W3CDTF">2017-06-15T15:25:00Z</dcterms:created>
  <dcterms:modified xsi:type="dcterms:W3CDTF">2017-06-15T15:36:00Z</dcterms:modified>
</cp:coreProperties>
</file>