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31E44B46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7402190C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8010FD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049C4F11" w14:textId="77777777" w:rsidR="002C7F95" w:rsidRDefault="002C7F9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8EBA448" w14:textId="77777777" w:rsidR="002C7F95" w:rsidRDefault="002C7F9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7C89DB0" w14:textId="77777777" w:rsidR="002C7F95" w:rsidRDefault="002C7F9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F87C3F8" w14:textId="20AE95C4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C7F95">
              <w:rPr>
                <w:rFonts w:ascii="Arial" w:hAnsi="Arial"/>
                <w:noProof/>
              </w:rPr>
              <w:t>vendredi 25 juin 2021</w:t>
            </w:r>
            <w:r>
              <w:rPr>
                <w:rFonts w:ascii="Arial" w:hAnsi="Arial"/>
              </w:rPr>
              <w:fldChar w:fldCharType="end"/>
            </w:r>
          </w:p>
          <w:p w14:paraId="6675B611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4CD69420" w14:textId="159D43C9" w:rsidR="0015688F" w:rsidRDefault="009A1BB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SOMMEREUX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NICOLAS</w:t>
            </w:r>
          </w:p>
          <w:p w14:paraId="5EFD6351" w14:textId="39DE8E2C" w:rsidR="0015688F" w:rsidRDefault="009A1BB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370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Route de </w:t>
            </w:r>
            <w:proofErr w:type="spellStart"/>
            <w:r>
              <w:rPr>
                <w:rFonts w:ascii="Arial" w:hAnsi="Arial"/>
              </w:rPr>
              <w:t>fendeille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14:paraId="39D81682" w14:textId="7CFB7EB3" w:rsidR="0015688F" w:rsidRDefault="009A1BB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14:paraId="0B8261F6" w14:textId="77777777" w:rsidR="002C7F95" w:rsidRDefault="002C7F95" w:rsidP="0015688F">
      <w:pPr>
        <w:pStyle w:val="Commentaire"/>
        <w:rPr>
          <w:rFonts w:ascii="Arial" w:hAnsi="Arial"/>
          <w:i/>
          <w:u w:val="single"/>
        </w:rPr>
      </w:pPr>
    </w:p>
    <w:p w14:paraId="025E5F93" w14:textId="77777777" w:rsidR="002C7F95" w:rsidRDefault="002C7F95" w:rsidP="0015688F">
      <w:pPr>
        <w:pStyle w:val="Commentaire"/>
        <w:rPr>
          <w:rFonts w:ascii="Arial" w:hAnsi="Arial"/>
          <w:i/>
          <w:u w:val="single"/>
        </w:rPr>
      </w:pPr>
    </w:p>
    <w:p w14:paraId="07DD2FD4" w14:textId="77777777" w:rsidR="002C7F95" w:rsidRDefault="002C7F95" w:rsidP="0015688F">
      <w:pPr>
        <w:pStyle w:val="Commentaire"/>
        <w:rPr>
          <w:rFonts w:ascii="Arial" w:hAnsi="Arial"/>
          <w:i/>
          <w:u w:val="single"/>
        </w:rPr>
      </w:pPr>
    </w:p>
    <w:p w14:paraId="1E28924D" w14:textId="79853F60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15814D98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1C8A8DD9" w14:textId="79B3632C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A1BB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A1BB4">
        <w:rPr>
          <w:rFonts w:ascii="Arial" w:hAnsi="Arial"/>
          <w:bCs/>
        </w:rPr>
        <w:t>SOMMEREUX</w:t>
      </w:r>
      <w:r>
        <w:rPr>
          <w:rFonts w:ascii="Arial" w:hAnsi="Arial"/>
          <w:bCs/>
        </w:rPr>
        <w:t xml:space="preserve"> </w:t>
      </w:r>
      <w:r w:rsidR="009A1BB4">
        <w:rPr>
          <w:rFonts w:ascii="Arial" w:hAnsi="Arial"/>
          <w:bCs/>
        </w:rPr>
        <w:t>NICOLAS</w:t>
      </w:r>
    </w:p>
    <w:p w14:paraId="0A707834" w14:textId="77777777" w:rsidR="0015688F" w:rsidRDefault="0015688F" w:rsidP="0015688F">
      <w:pPr>
        <w:pStyle w:val="Commentaire"/>
        <w:rPr>
          <w:rFonts w:ascii="Arial" w:hAnsi="Arial"/>
        </w:rPr>
      </w:pPr>
    </w:p>
    <w:p w14:paraId="17C0297A" w14:textId="31C3B804" w:rsidR="0015688F" w:rsidRDefault="009A1BB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4203E4D8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2A6EFCCD" w14:textId="4824D862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A1BB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A1BB4">
        <w:rPr>
          <w:rFonts w:ascii="Arial" w:hAnsi="Arial"/>
          <w:bCs/>
        </w:rPr>
        <w:t>SOMMEREUX</w:t>
      </w:r>
      <w:r>
        <w:rPr>
          <w:rFonts w:ascii="Arial" w:hAnsi="Arial"/>
          <w:bCs/>
        </w:rPr>
        <w:t xml:space="preserve"> </w:t>
      </w:r>
      <w:r w:rsidR="009A1BB4">
        <w:rPr>
          <w:rFonts w:ascii="Arial" w:hAnsi="Arial"/>
          <w:bCs/>
        </w:rPr>
        <w:t>NICOLAS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A1BB4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A1BB4">
        <w:rPr>
          <w:rFonts w:ascii="Arial" w:hAnsi="Arial"/>
          <w:iCs/>
        </w:rPr>
        <w:t>0074</w:t>
      </w:r>
      <w:r>
        <w:rPr>
          <w:rFonts w:ascii="Arial" w:hAnsi="Arial"/>
          <w:iCs/>
        </w:rPr>
        <w:t xml:space="preserve">, section </w:t>
      </w:r>
      <w:r w:rsidR="009A1BB4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14:paraId="7EE4FF23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321CEA89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1A5E5753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3048BE8E" w14:textId="0D94A9C4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A1BB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71C31849" w14:textId="77777777" w:rsidR="0015688F" w:rsidRDefault="0015688F" w:rsidP="0015688F">
      <w:pPr>
        <w:ind w:left="5670"/>
        <w:rPr>
          <w:rFonts w:cs="Arial"/>
          <w:bCs/>
        </w:rPr>
      </w:pPr>
    </w:p>
    <w:p w14:paraId="6487AC64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43ED6C8B" w14:textId="77777777" w:rsidR="00780188" w:rsidRDefault="00780188" w:rsidP="009641BF">
      <w:pPr>
        <w:pStyle w:val="Retraitcorpsdetexte"/>
        <w:ind w:firstLine="702"/>
        <w:jc w:val="both"/>
      </w:pPr>
    </w:p>
    <w:p w14:paraId="0669DFC6" w14:textId="77777777" w:rsidR="00780188" w:rsidRDefault="00780188" w:rsidP="009641BF">
      <w:pPr>
        <w:pStyle w:val="Retraitcorpsdetexte"/>
        <w:ind w:firstLine="702"/>
        <w:jc w:val="both"/>
      </w:pPr>
    </w:p>
    <w:p w14:paraId="26BA6927" w14:textId="77777777" w:rsidR="00780188" w:rsidRDefault="00780188" w:rsidP="009641BF">
      <w:pPr>
        <w:pStyle w:val="Retraitcorpsdetexte"/>
        <w:ind w:firstLine="702"/>
        <w:jc w:val="both"/>
      </w:pPr>
    </w:p>
    <w:p w14:paraId="5860B5D0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112BD2B1" w14:textId="77777777" w:rsidR="00224910" w:rsidRDefault="00224910" w:rsidP="00AE2A88">
      <w:pPr>
        <w:ind w:left="5670"/>
      </w:pPr>
    </w:p>
    <w:p w14:paraId="593E99E1" w14:textId="77777777" w:rsidR="00243875" w:rsidRDefault="00243875" w:rsidP="0015688F"/>
    <w:p w14:paraId="51A234D0" w14:textId="77777777" w:rsidR="00243875" w:rsidRDefault="00243875" w:rsidP="0015688F"/>
    <w:p w14:paraId="56D0F4DD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294EB24E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7FF87516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4B1B2304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BC9E335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6B1B31A2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0D4C043F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384BAA0C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49C75AF0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79B0CD44" w14:textId="77777777" w:rsidR="0015688F" w:rsidRDefault="0015688F" w:rsidP="0015688F">
      <w:pPr>
        <w:jc w:val="left"/>
        <w:rPr>
          <w:rFonts w:cs="Arial"/>
          <w:bCs/>
        </w:rPr>
      </w:pPr>
    </w:p>
    <w:p w14:paraId="0EBFA8B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9B7FD18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52757DA6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006233C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5269376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97F49A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3396EB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D598DFE" w14:textId="40D0269F" w:rsidR="0015688F" w:rsidRDefault="009A1BB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SOMMEREUX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NICOLAS</w:t>
      </w:r>
    </w:p>
    <w:p w14:paraId="0FA91A80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656A5014" w14:textId="2FEFDBF7" w:rsidR="0015688F" w:rsidRDefault="009A1BB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370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de </w:t>
      </w:r>
      <w:proofErr w:type="spellStart"/>
      <w:r>
        <w:rPr>
          <w:rFonts w:ascii="Arial" w:hAnsi="Arial"/>
          <w:bCs/>
        </w:rPr>
        <w:t>fendeille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3A8EF638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19888BDA" w14:textId="4D703360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A1BB4">
        <w:rPr>
          <w:rFonts w:ascii="Arial" w:hAnsi="Arial"/>
          <w:iCs/>
        </w:rPr>
        <w:t>0074</w:t>
      </w:r>
      <w:r>
        <w:rPr>
          <w:rFonts w:ascii="Arial" w:hAnsi="Arial"/>
          <w:iCs/>
        </w:rPr>
        <w:t xml:space="preserve">, section </w:t>
      </w:r>
      <w:r w:rsidR="009A1BB4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14:paraId="2669E4F1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4780B49D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F9DB451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501B53A1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436416EA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71CFD729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4D7E3D06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2065DF3D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EF7F63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9AD1FB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1A6FFB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0EAC942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0DBB738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B4AFA9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67BA3A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0423E2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857E52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EFF6B8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7CCE9C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B30E83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E4A0C1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9BE43C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33B852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D6F40A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00FC4DF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68006B10" w14:textId="4A3676E0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C7F95">
              <w:rPr>
                <w:rFonts w:cs="Arial"/>
                <w:bCs/>
                <w:noProof/>
              </w:rPr>
              <w:t>vendredi 25 juin 2021</w:t>
            </w:r>
            <w:r>
              <w:rPr>
                <w:rFonts w:cs="Arial"/>
                <w:bCs/>
              </w:rPr>
              <w:fldChar w:fldCharType="end"/>
            </w:r>
          </w:p>
          <w:p w14:paraId="73182CA9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01764629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316E42A0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6DFEC2A6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617E4D6E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456D6594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0DEB8D5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B658398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0762B40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25563FEC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F31E858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38AB7939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78DF0DC2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5DE4617D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201FC131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2B1E26E5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7D43360F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67DE5AC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76E0B3A6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2558E20A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1D7CD9AB" w14:textId="77777777" w:rsidR="0015688F" w:rsidRDefault="0015688F" w:rsidP="0015688F">
      <w:pPr>
        <w:jc w:val="left"/>
        <w:rPr>
          <w:rFonts w:cs="Arial"/>
          <w:bCs/>
        </w:rPr>
      </w:pPr>
    </w:p>
    <w:p w14:paraId="59B7461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709D44C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F225AE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406FE7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7B5D7A2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C239F8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DABDFF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5BC3CCF" w14:textId="059C66AF" w:rsidR="0015688F" w:rsidRDefault="009A1BB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SOMMEREUX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NICOLAS</w:t>
      </w:r>
    </w:p>
    <w:p w14:paraId="71759382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46A8D8EA" w14:textId="0B6DE602" w:rsidR="0015688F" w:rsidRDefault="009A1BB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370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de </w:t>
      </w:r>
      <w:proofErr w:type="spellStart"/>
      <w:r>
        <w:rPr>
          <w:rFonts w:ascii="Arial" w:hAnsi="Arial"/>
          <w:bCs/>
        </w:rPr>
        <w:t>fendeille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5696580E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0BD0320" w14:textId="082D5B65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A1BB4">
        <w:rPr>
          <w:rFonts w:ascii="Arial" w:hAnsi="Arial"/>
          <w:iCs/>
        </w:rPr>
        <w:t>0074</w:t>
      </w:r>
      <w:r>
        <w:rPr>
          <w:rFonts w:ascii="Arial" w:hAnsi="Arial"/>
          <w:iCs/>
        </w:rPr>
        <w:t xml:space="preserve">, section </w:t>
      </w:r>
      <w:r w:rsidR="009A1BB4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14:paraId="4E2DCDFF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4E4494A4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38072BB9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06253160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5BE3E932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5175FB47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3635C40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01884A40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47AD6C2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31BBFF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A9FEA0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23E1E81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2C9149CB" w14:textId="40BCE066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C7F95">
              <w:rPr>
                <w:rFonts w:cs="Arial"/>
                <w:bCs/>
                <w:noProof/>
              </w:rPr>
              <w:t>vendredi 25 juin 2021</w:t>
            </w:r>
            <w:r>
              <w:rPr>
                <w:rFonts w:cs="Arial"/>
                <w:bCs/>
              </w:rPr>
              <w:fldChar w:fldCharType="end"/>
            </w:r>
          </w:p>
          <w:p w14:paraId="5CC8B44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AB814B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2FF173B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2F2B041B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20495933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38EFC7C1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1CF02DD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DADCAA0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F433D01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64952887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940B47C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258DE80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65CAC18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C42D529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AF84176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0F43538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3AA67A8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B57685A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434B3A1C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CEE69" w14:textId="77777777" w:rsidR="009B0A8C" w:rsidRDefault="009B0A8C">
      <w:r>
        <w:separator/>
      </w:r>
    </w:p>
  </w:endnote>
  <w:endnote w:type="continuationSeparator" w:id="0">
    <w:p w14:paraId="71159446" w14:textId="77777777" w:rsidR="009B0A8C" w:rsidRDefault="009B0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D5A01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4862C516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20367" w14:textId="77777777" w:rsidR="009B0A8C" w:rsidRDefault="009B0A8C">
      <w:r>
        <w:separator/>
      </w:r>
    </w:p>
  </w:footnote>
  <w:footnote w:type="continuationSeparator" w:id="0">
    <w:p w14:paraId="298E896C" w14:textId="77777777" w:rsidR="009B0A8C" w:rsidRDefault="009B0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EB99C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37334793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0A8C"/>
    <w:rsid w:val="000325F5"/>
    <w:rsid w:val="00110A76"/>
    <w:rsid w:val="0015688F"/>
    <w:rsid w:val="00224910"/>
    <w:rsid w:val="00243875"/>
    <w:rsid w:val="00280E8D"/>
    <w:rsid w:val="002C7F95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A1BB4"/>
    <w:rsid w:val="009B0A8C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6EB824"/>
  <w15:chartTrackingRefBased/>
  <w15:docId w15:val="{274617B4-54DF-47D5-AFA7-0A3B255AA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807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2021-06-25T11:42:00Z</cp:lastPrinted>
  <dcterms:created xsi:type="dcterms:W3CDTF">2021-06-25T11:42:00Z</dcterms:created>
  <dcterms:modified xsi:type="dcterms:W3CDTF">2021-06-25T11:45:00Z</dcterms:modified>
</cp:coreProperties>
</file>