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4F0522B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9B72CE9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00BA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342A715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05D0F">
              <w:rPr>
                <w:rFonts w:ascii="Arial" w:hAnsi="Arial"/>
                <w:noProof/>
              </w:rPr>
              <w:t>lundi 8 novembre 2021</w:t>
            </w:r>
            <w:r>
              <w:rPr>
                <w:rFonts w:ascii="Arial" w:hAnsi="Arial"/>
              </w:rPr>
              <w:fldChar w:fldCharType="end"/>
            </w:r>
          </w:p>
          <w:p w14:paraId="6F10B28F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E9F014C" w14:textId="1A7C2ADF" w:rsidR="0015688F" w:rsidRDefault="00E54BE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BROUTIN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</w:t>
            </w:r>
          </w:p>
          <w:p w14:paraId="6501A96F" w14:textId="5373EF63" w:rsidR="0015688F" w:rsidRDefault="00E54B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Pesquies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0BCDE5AA" w14:textId="3FCF1A33" w:rsidR="0015688F" w:rsidRDefault="00E54B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14:paraId="428D2A4A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3C9C3DA9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0F661FF" w14:textId="1E7EB615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54BE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54BEE">
        <w:rPr>
          <w:rFonts w:ascii="Arial" w:hAnsi="Arial"/>
          <w:bCs/>
        </w:rPr>
        <w:t>BROUTIN</w:t>
      </w:r>
      <w:r>
        <w:rPr>
          <w:rFonts w:ascii="Arial" w:hAnsi="Arial"/>
          <w:bCs/>
        </w:rPr>
        <w:t xml:space="preserve"> </w:t>
      </w:r>
      <w:r w:rsidR="00E54BEE">
        <w:rPr>
          <w:rFonts w:ascii="Arial" w:hAnsi="Arial"/>
          <w:bCs/>
        </w:rPr>
        <w:t>LUC</w:t>
      </w:r>
    </w:p>
    <w:p w14:paraId="171A592B" w14:textId="77777777" w:rsidR="0015688F" w:rsidRDefault="0015688F" w:rsidP="0015688F">
      <w:pPr>
        <w:pStyle w:val="Commentaire"/>
        <w:rPr>
          <w:rFonts w:ascii="Arial" w:hAnsi="Arial"/>
        </w:rPr>
      </w:pPr>
    </w:p>
    <w:p w14:paraId="68DB7ED1" w14:textId="1305EB6C" w:rsidR="0015688F" w:rsidRDefault="00E54BE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79CFA9B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C46EE9D" w14:textId="607F537F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54BE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54BEE">
        <w:rPr>
          <w:rFonts w:ascii="Arial" w:hAnsi="Arial"/>
          <w:bCs/>
        </w:rPr>
        <w:t>BROUTIN</w:t>
      </w:r>
      <w:r>
        <w:rPr>
          <w:rFonts w:ascii="Arial" w:hAnsi="Arial"/>
          <w:bCs/>
        </w:rPr>
        <w:t xml:space="preserve"> </w:t>
      </w:r>
      <w:r w:rsidR="00E54BEE">
        <w:rPr>
          <w:rFonts w:ascii="Arial" w:hAnsi="Arial"/>
          <w:bCs/>
        </w:rPr>
        <w:t>LUC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54BEE">
        <w:rPr>
          <w:rFonts w:ascii="Arial" w:hAnsi="Arial"/>
        </w:rPr>
        <w:t>RICAUD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54BEE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E54BEE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783CE2D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52D80C6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4561B13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4FD7D82E" w14:textId="663D8485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54BE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68D30B5" w14:textId="77777777" w:rsidR="0015688F" w:rsidRDefault="0015688F" w:rsidP="0015688F">
      <w:pPr>
        <w:ind w:left="5670"/>
        <w:rPr>
          <w:rFonts w:cs="Arial"/>
          <w:bCs/>
        </w:rPr>
      </w:pPr>
    </w:p>
    <w:p w14:paraId="11925AFC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36B9371C" w14:textId="77777777" w:rsidR="00780188" w:rsidRDefault="00780188" w:rsidP="009641BF">
      <w:pPr>
        <w:pStyle w:val="Retraitcorpsdetexte"/>
        <w:ind w:firstLine="702"/>
        <w:jc w:val="both"/>
      </w:pPr>
    </w:p>
    <w:p w14:paraId="7A840489" w14:textId="77777777" w:rsidR="00780188" w:rsidRDefault="00780188" w:rsidP="009641BF">
      <w:pPr>
        <w:pStyle w:val="Retraitcorpsdetexte"/>
        <w:ind w:firstLine="702"/>
        <w:jc w:val="both"/>
      </w:pPr>
    </w:p>
    <w:p w14:paraId="35AEF408" w14:textId="77777777" w:rsidR="00780188" w:rsidRDefault="00780188" w:rsidP="009641BF">
      <w:pPr>
        <w:pStyle w:val="Retraitcorpsdetexte"/>
        <w:ind w:firstLine="702"/>
        <w:jc w:val="both"/>
      </w:pPr>
    </w:p>
    <w:p w14:paraId="13D49EEA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5EE13FD6" w14:textId="77777777" w:rsidR="00224910" w:rsidRDefault="00224910" w:rsidP="00AE2A88">
      <w:pPr>
        <w:ind w:left="5670"/>
      </w:pPr>
    </w:p>
    <w:p w14:paraId="025AE3DD" w14:textId="77777777" w:rsidR="00243875" w:rsidRDefault="00243875" w:rsidP="0015688F"/>
    <w:p w14:paraId="73E45712" w14:textId="77777777" w:rsidR="00243875" w:rsidRDefault="00243875" w:rsidP="0015688F"/>
    <w:p w14:paraId="19ED39D1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3CCFBD19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DFDF204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8964E70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990035E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94BD6D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D7C9EE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0E9371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DF292F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23A51D4" w14:textId="77777777" w:rsidR="0015688F" w:rsidRDefault="0015688F" w:rsidP="0015688F">
      <w:pPr>
        <w:jc w:val="left"/>
        <w:rPr>
          <w:rFonts w:cs="Arial"/>
          <w:bCs/>
        </w:rPr>
      </w:pPr>
    </w:p>
    <w:p w14:paraId="02620BB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667E27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A68B70B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E43057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C35870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C8A582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265DCE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8D8CEAE" w14:textId="1EA93211" w:rsidR="0015688F" w:rsidRDefault="00E54B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BROUTIN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</w:t>
      </w:r>
    </w:p>
    <w:p w14:paraId="107DC29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39F5C2C" w14:textId="31D48753" w:rsidR="0015688F" w:rsidRDefault="00E54B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Pesquies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14:paraId="539FCFB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4F151A3" w14:textId="293CA65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4BEE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E54BEE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28D5BB1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A77829A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5DA239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C9422E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A0D04D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07E7F2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FE18C2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0F3249E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AC9C35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957323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12EA44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560FD0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4D7C91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54A3F2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C64FC0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924877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96E60B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A80F69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080DBD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A7EB0E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9557A0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F37AF9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6582B8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F8A43D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65A581E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2F340D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05D0F">
              <w:rPr>
                <w:rFonts w:cs="Arial"/>
                <w:bCs/>
                <w:noProof/>
              </w:rPr>
              <w:t>lundi 8 novembre 2021</w:t>
            </w:r>
            <w:r>
              <w:rPr>
                <w:rFonts w:cs="Arial"/>
                <w:bCs/>
              </w:rPr>
              <w:fldChar w:fldCharType="end"/>
            </w:r>
          </w:p>
          <w:p w14:paraId="790BCFB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52DC99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89BCC1F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BF29D6C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58E221B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8BF58F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FC5294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9CCE34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4370E74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3E4179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74969D3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66D8DC1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06A5DC4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C769F1F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B9BF47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4DDFE5F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8FEE91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640684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FEE291E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EAC20E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DC34F5E" w14:textId="77777777" w:rsidR="0015688F" w:rsidRDefault="0015688F" w:rsidP="0015688F">
      <w:pPr>
        <w:jc w:val="left"/>
        <w:rPr>
          <w:rFonts w:cs="Arial"/>
          <w:bCs/>
        </w:rPr>
      </w:pPr>
    </w:p>
    <w:p w14:paraId="68C87A3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E05DBE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1D349F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1CAA45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60E617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0BDC1E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AC3E90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8CF5090" w14:textId="1D32A204" w:rsidR="0015688F" w:rsidRDefault="00E54B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BROUTIN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</w:t>
      </w:r>
    </w:p>
    <w:p w14:paraId="745285C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CE3A2A7" w14:textId="354F8E0C" w:rsidR="0015688F" w:rsidRDefault="00E54B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Pesquies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14:paraId="63E3955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CE51F0C" w14:textId="3189746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4BEE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E54BEE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6CE4CD2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0A00B9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6E899C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46175C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9EF925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6CD8E3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6D5847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8A7D7E9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8476A6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6CA9CF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5F52AA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972A1A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3DB0AB6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05D0F">
              <w:rPr>
                <w:rFonts w:cs="Arial"/>
                <w:bCs/>
                <w:noProof/>
              </w:rPr>
              <w:t>lundi 8 novembre 2021</w:t>
            </w:r>
            <w:r>
              <w:rPr>
                <w:rFonts w:cs="Arial"/>
                <w:bCs/>
              </w:rPr>
              <w:fldChar w:fldCharType="end"/>
            </w:r>
          </w:p>
          <w:p w14:paraId="3DAD8F7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666001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21EDBE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4E733C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4BAA46D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742AD7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406374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D827DE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225A13F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3A12E04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134084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42F1E0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E9FEB4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810F37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D5896F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AA5265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CBC23D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8B7688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F314407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DF531" w14:textId="77777777" w:rsidR="00B05D0F" w:rsidRDefault="00B05D0F">
      <w:r>
        <w:separator/>
      </w:r>
    </w:p>
  </w:endnote>
  <w:endnote w:type="continuationSeparator" w:id="0">
    <w:p w14:paraId="22CC66CA" w14:textId="77777777" w:rsidR="00B05D0F" w:rsidRDefault="00B05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49E27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98400DB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24117" w14:textId="77777777" w:rsidR="00B05D0F" w:rsidRDefault="00B05D0F">
      <w:r>
        <w:separator/>
      </w:r>
    </w:p>
  </w:footnote>
  <w:footnote w:type="continuationSeparator" w:id="0">
    <w:p w14:paraId="3A470ED1" w14:textId="77777777" w:rsidR="00B05D0F" w:rsidRDefault="00B05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D53E7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008856F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D0F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05D0F"/>
    <w:rsid w:val="00B7416A"/>
    <w:rsid w:val="00BC4580"/>
    <w:rsid w:val="00C125AF"/>
    <w:rsid w:val="00C730A3"/>
    <w:rsid w:val="00C765D4"/>
    <w:rsid w:val="00D5661A"/>
    <w:rsid w:val="00DF3A9C"/>
    <w:rsid w:val="00E54BEE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F0C150"/>
  <w15:chartTrackingRefBased/>
  <w15:docId w15:val="{08854EE3-46E8-4792-8A80-0A063BAE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792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2021-11-08T09:09:00Z</dcterms:created>
  <dcterms:modified xsi:type="dcterms:W3CDTF">2021-11-08T09:09:00Z</dcterms:modified>
</cp:coreProperties>
</file>