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734AE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E1EF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CARBON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15688F" w:rsidRDefault="006E1EF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Villa Larlan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E1EFB" w:rsidP="006E1EF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E1E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1EFB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6E1EFB"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E1EF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E1E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1EFB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6E1EFB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E1EFB">
        <w:rPr>
          <w:rFonts w:ascii="Arial" w:hAnsi="Arial"/>
        </w:rPr>
        <w:t>MONTAURIOL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E1EFB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6E1EF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E1EF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1E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CARBON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E1E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Villa Larlan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E1EFB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6E1EF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34AE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1E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CARBON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E1E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Villa Larlan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E1EFB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6E1EF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34AE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4AE" w:rsidRDefault="00B734AE">
      <w:r>
        <w:separator/>
      </w:r>
    </w:p>
  </w:endnote>
  <w:endnote w:type="continuationSeparator" w:id="0">
    <w:p w:rsidR="00B734AE" w:rsidRDefault="00B73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4AE" w:rsidRDefault="00B734AE">
      <w:r>
        <w:separator/>
      </w:r>
    </w:p>
  </w:footnote>
  <w:footnote w:type="continuationSeparator" w:id="0">
    <w:p w:rsidR="00B734AE" w:rsidRDefault="00B73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4AE"/>
    <w:rsid w:val="000325F5"/>
    <w:rsid w:val="0015688F"/>
    <w:rsid w:val="00243875"/>
    <w:rsid w:val="00280E8D"/>
    <w:rsid w:val="00330661"/>
    <w:rsid w:val="00336732"/>
    <w:rsid w:val="005A0FA8"/>
    <w:rsid w:val="006E1EFB"/>
    <w:rsid w:val="008E019E"/>
    <w:rsid w:val="0090446F"/>
    <w:rsid w:val="00965A31"/>
    <w:rsid w:val="009C3148"/>
    <w:rsid w:val="00AE2A88"/>
    <w:rsid w:val="00B734AE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04130-1808-4CE5-90CC-9059EEC15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818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2016-04-05T08:21:00Z</dcterms:created>
  <dcterms:modified xsi:type="dcterms:W3CDTF">2016-04-05T08:21:00Z</dcterms:modified>
</cp:coreProperties>
</file>