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361E59" w:rsidP="000060FC">
            <w:pPr>
              <w:spacing w:before="120"/>
              <w:ind w:firstLine="71"/>
              <w:jc w:val="left"/>
              <w:rPr>
                <w:rFonts w:ascii="Univers" w:hAnsi="Univers" w:cs="Arial"/>
                <w:b/>
              </w:rPr>
            </w:pPr>
            <w:r>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8"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61E59">
              <w:rPr>
                <w:noProof/>
              </w:rPr>
              <w:t>jeudi 26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CA4934" w:rsidP="000060FC">
            <w:pPr>
              <w:spacing w:before="120"/>
              <w:ind w:left="2198"/>
              <w:jc w:val="left"/>
              <w:rPr>
                <w:bCs/>
              </w:rPr>
            </w:pPr>
            <w:r>
              <w:rPr>
                <w:bCs/>
              </w:rPr>
              <w:t>Monsieur</w:t>
            </w:r>
            <w:r w:rsidR="000060FC" w:rsidRPr="000060FC">
              <w:rPr>
                <w:bCs/>
              </w:rPr>
              <w:t xml:space="preserve"> </w:t>
            </w:r>
            <w:r>
              <w:rPr>
                <w:bCs/>
              </w:rPr>
              <w:t>MARSHEL</w:t>
            </w:r>
            <w:r w:rsidR="000060FC" w:rsidRPr="000060FC">
              <w:rPr>
                <w:bCs/>
              </w:rPr>
              <w:t xml:space="preserve"> </w:t>
            </w:r>
            <w:r>
              <w:rPr>
                <w:bCs/>
              </w:rPr>
              <w:t>Peter</w:t>
            </w:r>
          </w:p>
          <w:p w:rsidR="000060FC" w:rsidRPr="000060FC" w:rsidRDefault="00CA4934" w:rsidP="000060FC">
            <w:pPr>
              <w:spacing w:before="120"/>
              <w:ind w:left="2198"/>
              <w:jc w:val="left"/>
            </w:pPr>
            <w:proofErr w:type="spellStart"/>
            <w:r>
              <w:t>Brights</w:t>
            </w:r>
            <w:proofErr w:type="spellEnd"/>
            <w:r>
              <w:t xml:space="preserve"> </w:t>
            </w:r>
            <w:proofErr w:type="spellStart"/>
            <w:r>
              <w:t>Copttage</w:t>
            </w:r>
            <w:proofErr w:type="spellEnd"/>
            <w:r>
              <w:t xml:space="preserve"> - </w:t>
            </w:r>
            <w:proofErr w:type="spellStart"/>
            <w:r>
              <w:t>Willingale</w:t>
            </w:r>
            <w:proofErr w:type="spellEnd"/>
            <w:r>
              <w:t xml:space="preserve"> Road - Norton Heath</w:t>
            </w:r>
            <w:r w:rsidR="000060FC" w:rsidRPr="000060FC">
              <w:t xml:space="preserve"> </w:t>
            </w:r>
            <w:r>
              <w:t>INGATESTONE - ESSEX - CM4 OLH</w:t>
            </w:r>
          </w:p>
          <w:p w:rsidR="000060FC" w:rsidRPr="000060FC" w:rsidRDefault="000060FC" w:rsidP="00CA4934">
            <w:pPr>
              <w:spacing w:before="120"/>
              <w:ind w:left="2198"/>
              <w:jc w:val="left"/>
            </w:pPr>
            <w:bookmarkStart w:id="0" w:name="_GoBack"/>
            <w:bookmarkEnd w:id="0"/>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A4934">
        <w:rPr>
          <w:bCs/>
        </w:rPr>
        <w:t>Monsieur</w:t>
      </w:r>
      <w:r w:rsidRPr="000060FC">
        <w:rPr>
          <w:bCs/>
        </w:rPr>
        <w:t xml:space="preserve"> </w:t>
      </w:r>
      <w:r w:rsidR="00CA4934">
        <w:rPr>
          <w:bCs/>
        </w:rPr>
        <w:t>MARSHEL</w:t>
      </w:r>
      <w:r w:rsidRPr="000060FC">
        <w:rPr>
          <w:bCs/>
        </w:rPr>
        <w:t xml:space="preserve"> </w:t>
      </w:r>
      <w:r w:rsidR="00CA4934">
        <w:rPr>
          <w:bCs/>
        </w:rPr>
        <w:t>Peter</w:t>
      </w:r>
    </w:p>
    <w:p w:rsidR="000060FC" w:rsidRPr="000060FC" w:rsidRDefault="000060FC" w:rsidP="000060FC">
      <w:pPr>
        <w:spacing w:before="120"/>
      </w:pPr>
    </w:p>
    <w:p w:rsidR="000060FC" w:rsidRPr="000060FC" w:rsidRDefault="00CA493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A4934">
        <w:t>SAINTE CAMELLE</w:t>
      </w:r>
      <w:r w:rsidRPr="000060FC">
        <w:t xml:space="preserve">, </w:t>
      </w:r>
      <w:r w:rsidR="00CA4934">
        <w:rPr>
          <w:bCs/>
        </w:rPr>
        <w:t>Saint Constant</w:t>
      </w:r>
      <w:r w:rsidRPr="000060FC">
        <w:t xml:space="preserve">,  sur la parcelle </w:t>
      </w:r>
      <w:r w:rsidRPr="000060FC">
        <w:rPr>
          <w:iCs/>
        </w:rPr>
        <w:t>n°</w:t>
      </w:r>
      <w:r w:rsidR="00CA4934">
        <w:rPr>
          <w:iCs/>
        </w:rPr>
        <w:t>330</w:t>
      </w:r>
      <w:r w:rsidRPr="000060FC">
        <w:rPr>
          <w:iCs/>
        </w:rPr>
        <w:t xml:space="preserve">, section </w:t>
      </w:r>
      <w:r w:rsidR="00CA4934">
        <w:rPr>
          <w:iCs/>
        </w:rPr>
        <w:t>B</w:t>
      </w:r>
      <w:r w:rsidRPr="000060FC">
        <w:rPr>
          <w:iCs/>
        </w:rPr>
        <w:t>,</w:t>
      </w:r>
      <w:r w:rsidRPr="000060FC">
        <w:t xml:space="preserve"> réalisée par le SPANC de la Communauté de Communes en date du </w:t>
      </w:r>
      <w:r w:rsidR="00CA4934">
        <w:t>13/12/2013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A493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9"/>
      <w:headerReference w:type="default" r:id="rId10"/>
      <w:footerReference w:type="even" r:id="rId11"/>
      <w:footerReference w:type="default" r:id="rId12"/>
      <w:headerReference w:type="first" r:id="rId13"/>
      <w:footerReference w:type="first" r:id="rId14"/>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94C" w:rsidRDefault="00C1494C">
      <w:r>
        <w:separator/>
      </w:r>
    </w:p>
  </w:endnote>
  <w:endnote w:type="continuationSeparator" w:id="0">
    <w:p w:rsidR="00C1494C" w:rsidRDefault="00C149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94C" w:rsidRDefault="00C1494C">
      <w:r>
        <w:separator/>
      </w:r>
    </w:p>
  </w:footnote>
  <w:footnote w:type="continuationSeparator" w:id="0">
    <w:p w:rsidR="00C1494C" w:rsidRDefault="00C149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494C"/>
    <w:rsid w:val="000060FC"/>
    <w:rsid w:val="00165F7E"/>
    <w:rsid w:val="00361E59"/>
    <w:rsid w:val="00493659"/>
    <w:rsid w:val="00A105E0"/>
    <w:rsid w:val="00C1494C"/>
    <w:rsid w:val="00CA4934"/>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261</Words>
  <Characters>1437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2013-12-26T10:29:00Z</cp:lastPrinted>
  <dcterms:created xsi:type="dcterms:W3CDTF">2013-12-26T10:11:00Z</dcterms:created>
  <dcterms:modified xsi:type="dcterms:W3CDTF">2013-12-26T10:29:00Z</dcterms:modified>
</cp:coreProperties>
</file>