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41907">
              <w:rPr>
                <w:rFonts w:ascii="Arial" w:hAnsi="Arial"/>
                <w:noProof/>
              </w:rPr>
              <w:t>lundi 24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D0D1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PALANCADE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D84DE5" w:rsidRDefault="00DD0D1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Cendrier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DD0D15" w:rsidP="00DD0D1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Fajac La Relenque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D0D1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PALANCADE</w:t>
      </w: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D0D1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D0D1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PALANCADE</w:t>
      </w: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D0D15">
        <w:rPr>
          <w:rFonts w:ascii="Arial" w:hAnsi="Arial"/>
        </w:rPr>
        <w:t>FAJAC LA RELENQUE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D0D15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DD0D15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D0D1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PALANCADE</w:t>
      </w: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D0D1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Cendrier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FAJAC LA RELENQUE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D0D15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DD0D15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41907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PALANCADE</w:t>
      </w:r>
      <w:r>
        <w:rPr>
          <w:rFonts w:ascii="Arial" w:hAnsi="Arial"/>
          <w:bCs/>
        </w:rPr>
        <w:t xml:space="preserve"> </w:t>
      </w:r>
      <w:r w:rsidR="00DD0D15">
        <w:rPr>
          <w:rFonts w:ascii="Arial" w:hAnsi="Arial"/>
          <w:bCs/>
        </w:rPr>
        <w:t>Christian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D0D1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Cendrier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FAJAC LA RELENQUE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D0D15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DD0D15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41907">
              <w:rPr>
                <w:rFonts w:cs="Arial"/>
                <w:bCs/>
                <w:noProof/>
              </w:rPr>
              <w:t>lundi 24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907" w:rsidRDefault="00541907">
      <w:r>
        <w:separator/>
      </w:r>
    </w:p>
  </w:endnote>
  <w:endnote w:type="continuationSeparator" w:id="0">
    <w:p w:rsidR="00541907" w:rsidRDefault="0054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907" w:rsidRDefault="00541907">
      <w:r>
        <w:separator/>
      </w:r>
    </w:p>
  </w:footnote>
  <w:footnote w:type="continuationSeparator" w:id="0">
    <w:p w:rsidR="00541907" w:rsidRDefault="00541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907"/>
    <w:rsid w:val="00170917"/>
    <w:rsid w:val="0023500D"/>
    <w:rsid w:val="002D7FB2"/>
    <w:rsid w:val="00305A9D"/>
    <w:rsid w:val="00385AFF"/>
    <w:rsid w:val="003D1660"/>
    <w:rsid w:val="003F7D70"/>
    <w:rsid w:val="00541907"/>
    <w:rsid w:val="00633EE3"/>
    <w:rsid w:val="006512EA"/>
    <w:rsid w:val="006B5B1A"/>
    <w:rsid w:val="006F52A1"/>
    <w:rsid w:val="00A878A4"/>
    <w:rsid w:val="00D84DE5"/>
    <w:rsid w:val="00DD0D1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4E3EE-0771-48D4-8CBF-E27E6E591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682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2014-11-24T13:06:00Z</dcterms:created>
  <dcterms:modified xsi:type="dcterms:W3CDTF">2014-11-24T13:06:00Z</dcterms:modified>
</cp:coreProperties>
</file>