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A1EA5">
              <w:rPr>
                <w:rFonts w:ascii="Arial" w:hAnsi="Arial"/>
                <w:noProof/>
              </w:rPr>
              <w:t>vendredi 27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709E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PALANCADE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5709E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Cendrier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709E0" w:rsidP="005709E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Fajac</w:t>
            </w:r>
            <w:proofErr w:type="spellEnd"/>
            <w:r>
              <w:rPr>
                <w:rFonts w:ascii="Arial" w:hAnsi="Arial"/>
              </w:rPr>
              <w:t xml:space="preserve"> La </w:t>
            </w:r>
            <w:proofErr w:type="spellStart"/>
            <w:r>
              <w:rPr>
                <w:rFonts w:ascii="Arial" w:hAnsi="Arial"/>
              </w:rPr>
              <w:t>Relenque</w:t>
            </w:r>
            <w:proofErr w:type="spellEnd"/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709E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709E0">
        <w:rPr>
          <w:rFonts w:ascii="Arial" w:hAnsi="Arial"/>
          <w:bCs/>
        </w:rPr>
        <w:t>PALANCADE</w:t>
      </w:r>
      <w:r>
        <w:rPr>
          <w:rFonts w:ascii="Arial" w:hAnsi="Arial"/>
          <w:bCs/>
        </w:rPr>
        <w:t xml:space="preserve"> </w:t>
      </w:r>
      <w:r w:rsidR="005709E0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709E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709E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709E0">
        <w:rPr>
          <w:rFonts w:ascii="Arial" w:hAnsi="Arial"/>
          <w:bCs/>
        </w:rPr>
        <w:t>PALANCADE</w:t>
      </w:r>
      <w:r>
        <w:rPr>
          <w:rFonts w:ascii="Arial" w:hAnsi="Arial"/>
          <w:bCs/>
        </w:rPr>
        <w:t xml:space="preserve"> </w:t>
      </w:r>
      <w:r w:rsidR="005709E0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709E0">
        <w:rPr>
          <w:rFonts w:ascii="Arial" w:hAnsi="Arial"/>
        </w:rPr>
        <w:t>FAJAC LA RELENQUE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709E0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5709E0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proofErr w:type="spellStart"/>
      <w:r w:rsidR="004A1EA5">
        <w:rPr>
          <w:rFonts w:ascii="Arial" w:hAnsi="Arial"/>
        </w:rPr>
        <w:t>microstation</w:t>
      </w:r>
      <w:proofErr w:type="spellEnd"/>
      <w:r w:rsidR="004A1EA5">
        <w:rPr>
          <w:rFonts w:ascii="Arial" w:hAnsi="Arial"/>
        </w:rPr>
        <w:t xml:space="preserve"> agréée de 5</w:t>
      </w:r>
      <w:bookmarkStart w:id="0" w:name="_GoBack"/>
      <w:bookmarkEnd w:id="0"/>
      <w:r w:rsidR="004A1EA5">
        <w:rPr>
          <w:rFonts w:ascii="Arial" w:hAnsi="Arial"/>
        </w:rPr>
        <w:t xml:space="preserve">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</w:t>
      </w:r>
      <w:r w:rsidR="004A1EA5">
        <w:rPr>
          <w:rFonts w:ascii="Arial" w:hAnsi="Arial"/>
        </w:rPr>
        <w:t>alisés conformément au DTU 64-1, et aux recommandations du fabricant.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709E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4A1EA5" w:rsidRDefault="004A1EA5" w:rsidP="0015688F"/>
    <w:p w:rsidR="004A1EA5" w:rsidRDefault="004A1EA5" w:rsidP="0015688F"/>
    <w:p w:rsidR="004A1EA5" w:rsidRDefault="004A1EA5" w:rsidP="0015688F"/>
    <w:p w:rsidR="004A1EA5" w:rsidRDefault="004A1EA5" w:rsidP="0015688F"/>
    <w:p w:rsidR="004A1EA5" w:rsidRDefault="004A1EA5" w:rsidP="0015688F"/>
    <w:p w:rsidR="004A1EA5" w:rsidRDefault="004A1EA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4A1EA5" w:rsidRDefault="004A1EA5" w:rsidP="0015688F">
      <w:pPr>
        <w:rPr>
          <w:rFonts w:cs="Arial"/>
          <w:bCs/>
        </w:rPr>
      </w:pPr>
    </w:p>
    <w:p w:rsidR="004A1EA5" w:rsidRDefault="004A1EA5" w:rsidP="0015688F">
      <w:pPr>
        <w:rPr>
          <w:rFonts w:cs="Arial"/>
          <w:bCs/>
        </w:rPr>
      </w:pPr>
    </w:p>
    <w:p w:rsidR="004A1EA5" w:rsidRDefault="004A1EA5" w:rsidP="0015688F">
      <w:pPr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709E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PALANCADE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709E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Cendrier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FAJAC LA RELENQUE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709E0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5709E0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A1EA5">
              <w:rPr>
                <w:rFonts w:cs="Arial"/>
                <w:bCs/>
                <w:noProof/>
              </w:rPr>
              <w:t>vendredi 27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4A1EA5" w:rsidRDefault="004A1EA5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</w:t>
            </w: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Philippe GREFFIER</w:t>
            </w: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4A1EA5" w:rsidRDefault="004A1EA5" w:rsidP="0015688F">
      <w:pPr>
        <w:jc w:val="left"/>
        <w:rPr>
          <w:rFonts w:cs="Arial"/>
          <w:bCs/>
        </w:rPr>
      </w:pPr>
    </w:p>
    <w:p w:rsidR="004A1EA5" w:rsidRDefault="004A1EA5" w:rsidP="0015688F">
      <w:pPr>
        <w:jc w:val="left"/>
        <w:rPr>
          <w:rFonts w:cs="Arial"/>
          <w:bCs/>
        </w:rPr>
      </w:pPr>
    </w:p>
    <w:p w:rsidR="004A1EA5" w:rsidRDefault="004A1EA5" w:rsidP="0015688F">
      <w:pPr>
        <w:jc w:val="left"/>
        <w:rPr>
          <w:rFonts w:cs="Arial"/>
          <w:bCs/>
        </w:rPr>
      </w:pPr>
    </w:p>
    <w:p w:rsidR="004A1EA5" w:rsidRDefault="004A1EA5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709E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PALANCADE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709E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Cendrier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FAJAC LA RELENQUE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709E0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5709E0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A1EA5">
              <w:rPr>
                <w:rFonts w:cs="Arial"/>
                <w:bCs/>
                <w:noProof/>
              </w:rPr>
              <w:t>vendredi 27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</w:p>
          <w:p w:rsidR="004A1EA5" w:rsidRDefault="004A1EA5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4A1EA5" w:rsidRDefault="004A1EA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4A1EA5" w:rsidRDefault="004A1EA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4A1EA5" w:rsidRDefault="004A1EA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4A1EA5" w:rsidRDefault="004A1EA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4A1EA5" w:rsidRDefault="004A1EA5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6B9" w:rsidRDefault="001956B9">
      <w:r>
        <w:separator/>
      </w:r>
    </w:p>
  </w:endnote>
  <w:endnote w:type="continuationSeparator" w:id="0">
    <w:p w:rsidR="001956B9" w:rsidRDefault="0019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6B9" w:rsidRDefault="001956B9">
      <w:r>
        <w:separator/>
      </w:r>
    </w:p>
  </w:footnote>
  <w:footnote w:type="continuationSeparator" w:id="0">
    <w:p w:rsidR="001956B9" w:rsidRDefault="00195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6B9"/>
    <w:rsid w:val="0015688F"/>
    <w:rsid w:val="001956B9"/>
    <w:rsid w:val="00330661"/>
    <w:rsid w:val="004A1EA5"/>
    <w:rsid w:val="005709E0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A1EA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1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859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2013-09-27T09:35:00Z</cp:lastPrinted>
  <dcterms:created xsi:type="dcterms:W3CDTF">2013-09-27T09:31:00Z</dcterms:created>
  <dcterms:modified xsi:type="dcterms:W3CDTF">2013-09-27T09:37:00Z</dcterms:modified>
</cp:coreProperties>
</file>