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95975">
              <w:rPr>
                <w:noProof/>
              </w:rPr>
              <w:t>jeudi 12 décembre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E634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PUJOS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CE634E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r>
              <w:t>Rue René Cassin</w:t>
            </w:r>
            <w:r w:rsidR="000060FC" w:rsidRPr="000060FC">
              <w:t xml:space="preserve"> </w:t>
            </w:r>
            <w:r>
              <w:t xml:space="preserve">Bât </w:t>
            </w:r>
            <w:proofErr w:type="spellStart"/>
            <w:r>
              <w:t>D Apt</w:t>
            </w:r>
            <w:proofErr w:type="spellEnd"/>
            <w:r>
              <w:t xml:space="preserve"> 80</w:t>
            </w:r>
          </w:p>
          <w:p w:rsidR="000060FC" w:rsidRPr="000060FC" w:rsidRDefault="00CE634E" w:rsidP="00CE634E">
            <w:pPr>
              <w:spacing w:before="120"/>
              <w:ind w:left="2198"/>
              <w:jc w:val="left"/>
            </w:pPr>
            <w:r>
              <w:t>31320</w:t>
            </w:r>
            <w:r w:rsidR="000060FC" w:rsidRPr="000060FC">
              <w:t xml:space="preserve"> </w:t>
            </w:r>
            <w:r>
              <w:t>CASTANET TOLOSAN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E634E">
        <w:rPr>
          <w:bCs/>
        </w:rPr>
        <w:t>Monsieur</w:t>
      </w:r>
      <w:r w:rsidRPr="000060FC">
        <w:rPr>
          <w:bCs/>
        </w:rPr>
        <w:t xml:space="preserve"> </w:t>
      </w:r>
      <w:r w:rsidR="00CE634E">
        <w:rPr>
          <w:bCs/>
        </w:rPr>
        <w:t>PUJOS</w:t>
      </w:r>
      <w:r w:rsidRPr="000060FC">
        <w:rPr>
          <w:bCs/>
        </w:rPr>
        <w:t xml:space="preserve"> </w:t>
      </w:r>
      <w:r w:rsidR="00CE634E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CE634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E634E">
        <w:t>SAINTE CAMELLE</w:t>
      </w:r>
      <w:r w:rsidRPr="000060FC">
        <w:t>,</w:t>
      </w:r>
      <w:r w:rsidR="00B95975">
        <w:t xml:space="preserve"> lieu-dit</w:t>
      </w:r>
      <w:r w:rsidRPr="000060FC">
        <w:t xml:space="preserve"> </w:t>
      </w:r>
      <w:r w:rsidR="00CE634E">
        <w:rPr>
          <w:bCs/>
        </w:rPr>
        <w:t>Le Chalet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CE634E">
        <w:t>06/12/2013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E634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9A1" w:rsidRDefault="00F739A1">
      <w:r>
        <w:separator/>
      </w:r>
    </w:p>
  </w:endnote>
  <w:endnote w:type="continuationSeparator" w:id="0">
    <w:p w:rsidR="00F739A1" w:rsidRDefault="00F7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9A1" w:rsidRDefault="00F739A1">
      <w:r>
        <w:separator/>
      </w:r>
    </w:p>
  </w:footnote>
  <w:footnote w:type="continuationSeparator" w:id="0">
    <w:p w:rsidR="00F739A1" w:rsidRDefault="00F73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9A1"/>
    <w:rsid w:val="000060FC"/>
    <w:rsid w:val="00493659"/>
    <w:rsid w:val="00A105E0"/>
    <w:rsid w:val="00B95975"/>
    <w:rsid w:val="00CE634E"/>
    <w:rsid w:val="00D47664"/>
    <w:rsid w:val="00E00F56"/>
    <w:rsid w:val="00F7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2013-12-12T14:01:00Z</cp:lastPrinted>
  <dcterms:created xsi:type="dcterms:W3CDTF">2013-12-12T14:01:00Z</dcterms:created>
  <dcterms:modified xsi:type="dcterms:W3CDTF">2013-12-12T14:01:00Z</dcterms:modified>
</cp:coreProperties>
</file>